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7B419" w14:textId="00475F22" w:rsidR="00763BB9" w:rsidRPr="00D27BE2" w:rsidRDefault="00C0738C" w:rsidP="00485A76">
      <w:pPr>
        <w:rPr>
          <w:lang w:eastAsia="ca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E6E944" wp14:editId="69CEC87B">
                <wp:simplePos x="0" y="0"/>
                <wp:positionH relativeFrom="column">
                  <wp:posOffset>173990</wp:posOffset>
                </wp:positionH>
                <wp:positionV relativeFrom="paragraph">
                  <wp:posOffset>151765</wp:posOffset>
                </wp:positionV>
                <wp:extent cx="5772150" cy="2981960"/>
                <wp:effectExtent l="0" t="0" r="0" b="8890"/>
                <wp:wrapNone/>
                <wp:docPr id="175960666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2981960"/>
                          <a:chOff x="0" y="0"/>
                          <a:chExt cx="5772150" cy="2981960"/>
                        </a:xfrm>
                      </wpg:grpSpPr>
                      <pic:pic xmlns:pic="http://schemas.openxmlformats.org/drawingml/2006/picture">
                        <pic:nvPicPr>
                          <pic:cNvPr id="1216223090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3550" y="0"/>
                            <a:ext cx="2768600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6838180" name="Imatg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2955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5E81B" id="Grupo 4" o:spid="_x0000_s1026" style="position:absolute;margin-left:13.7pt;margin-top:11.95pt;width:454.5pt;height:234.8pt;z-index:251659264" coordsize="57721,2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30035;width:27686;height:29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">
                  <v:imagedata r:id="rId10" o:title=""/>
                </v:shape>
                <v:shape id="Imatge 1" o:spid="_x0000_s1028" type="#_x0000_t75" style="position:absolute;width:26466;height:29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">
                  <v:imagedata r:id="rId11" o:title=""/>
                </v:shape>
              </v:group>
            </w:pict>
          </mc:Fallback>
        </mc:AlternateContent>
      </w:r>
    </w:p>
    <w:p w14:paraId="72A5CF93" w14:textId="559A2E1A" w:rsidR="00485A76" w:rsidRDefault="00485A76" w:rsidP="00485A76">
      <w:pPr>
        <w:pStyle w:val="NormalWeb"/>
      </w:pPr>
    </w:p>
    <w:p w14:paraId="4A4B3DE2" w14:textId="6A6C28AA" w:rsidR="009A60AA" w:rsidRPr="00D27BE2" w:rsidRDefault="009A60AA" w:rsidP="008C628E">
      <w:pPr>
        <w:jc w:val="center"/>
      </w:pPr>
    </w:p>
    <w:p w14:paraId="42B6EFAE" w14:textId="165F0570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7F47B1F8" w14:textId="5455A5F6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5C111E82" w14:textId="0409E988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130275D5" w14:textId="75956FAB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21626F07" w14:textId="1A656B3B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2E77A517" w14:textId="6597A5E1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4651811D" w14:textId="17353439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1E38709A" w14:textId="03A3A268" w:rsidR="00935B5B" w:rsidRDefault="00935B5B" w:rsidP="008C628E">
      <w:pPr>
        <w:jc w:val="center"/>
        <w:rPr>
          <w:b/>
          <w:bCs/>
          <w:sz w:val="32"/>
          <w:szCs w:val="32"/>
        </w:rPr>
      </w:pPr>
    </w:p>
    <w:p w14:paraId="0AEF35EF" w14:textId="3FD30A21" w:rsidR="005249C0" w:rsidRPr="00D27BE2" w:rsidRDefault="00B22FF0" w:rsidP="008C628E">
      <w:pPr>
        <w:jc w:val="center"/>
        <w:rPr>
          <w:b/>
          <w:bCs/>
          <w:sz w:val="32"/>
          <w:szCs w:val="32"/>
        </w:rPr>
      </w:pPr>
      <w:r w:rsidRPr="00D27BE2">
        <w:rPr>
          <w:b/>
          <w:bCs/>
          <w:sz w:val="32"/>
          <w:szCs w:val="32"/>
        </w:rPr>
        <w:t>Real Federación Española de Piragüismo</w:t>
      </w:r>
    </w:p>
    <w:p w14:paraId="4F94F970" w14:textId="77777777" w:rsidR="00B22FF0" w:rsidRPr="00D27BE2" w:rsidRDefault="00B22FF0" w:rsidP="008C628E">
      <w:pPr>
        <w:jc w:val="center"/>
      </w:pPr>
    </w:p>
    <w:p w14:paraId="5F53DF2F" w14:textId="156D2D6C" w:rsidR="005249C0" w:rsidRPr="00D27BE2" w:rsidRDefault="00242FFA" w:rsidP="008C628E">
      <w:pPr>
        <w:jc w:val="center"/>
        <w:rPr>
          <w:sz w:val="68"/>
          <w:szCs w:val="68"/>
        </w:rPr>
      </w:pPr>
      <w:r w:rsidRPr="00D27BE2">
        <w:rPr>
          <w:sz w:val="68"/>
          <w:szCs w:val="68"/>
        </w:rPr>
        <w:t>CRITERIOS DE SELECCIÓN</w:t>
      </w:r>
    </w:p>
    <w:p w14:paraId="04B95A2D" w14:textId="74668F75" w:rsidR="00935B5B" w:rsidRPr="00C0738C" w:rsidRDefault="00242FFA" w:rsidP="00C0738C">
      <w:pPr>
        <w:jc w:val="center"/>
        <w:rPr>
          <w:b/>
          <w:bCs/>
          <w:sz w:val="120"/>
          <w:szCs w:val="120"/>
        </w:rPr>
      </w:pPr>
      <w:r w:rsidRPr="00D27BE2">
        <w:rPr>
          <w:b/>
          <w:bCs/>
          <w:sz w:val="120"/>
          <w:szCs w:val="120"/>
        </w:rPr>
        <w:t>SPRINT</w:t>
      </w:r>
      <w:r w:rsidR="00DA4802">
        <w:rPr>
          <w:b/>
          <w:bCs/>
          <w:sz w:val="120"/>
          <w:szCs w:val="120"/>
        </w:rPr>
        <w:t xml:space="preserve"> </w:t>
      </w:r>
    </w:p>
    <w:p w14:paraId="2D08DFB9" w14:textId="7D6B1607" w:rsidR="005249C0" w:rsidRPr="003B5424" w:rsidRDefault="00C0738C" w:rsidP="00DA4802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JUEGOS DEL MEDITERRANEO</w:t>
      </w:r>
    </w:p>
    <w:p w14:paraId="651F6EF6" w14:textId="267525AF" w:rsidR="00B22FF0" w:rsidRPr="00D27BE2" w:rsidRDefault="009A60AA" w:rsidP="008C628E">
      <w:pPr>
        <w:jc w:val="center"/>
        <w:rPr>
          <w:sz w:val="72"/>
          <w:szCs w:val="72"/>
        </w:rPr>
      </w:pPr>
      <w:r w:rsidRPr="00D27BE2">
        <w:rPr>
          <w:sz w:val="72"/>
          <w:szCs w:val="72"/>
        </w:rPr>
        <w:t>T</w:t>
      </w:r>
      <w:r w:rsidR="00C0738C">
        <w:rPr>
          <w:sz w:val="72"/>
          <w:szCs w:val="72"/>
        </w:rPr>
        <w:t>aranto</w:t>
      </w:r>
      <w:r w:rsidRPr="00D27BE2">
        <w:rPr>
          <w:sz w:val="72"/>
          <w:szCs w:val="72"/>
        </w:rPr>
        <w:t xml:space="preserve"> 202</w:t>
      </w:r>
      <w:r w:rsidR="000A6C7F">
        <w:rPr>
          <w:sz w:val="72"/>
          <w:szCs w:val="72"/>
        </w:rPr>
        <w:t>6</w:t>
      </w:r>
    </w:p>
    <w:p w14:paraId="1F815C24" w14:textId="77777777" w:rsidR="00B22FF0" w:rsidRPr="00D27BE2" w:rsidRDefault="00B22FF0" w:rsidP="008C628E">
      <w:pPr>
        <w:jc w:val="center"/>
      </w:pPr>
    </w:p>
    <w:p w14:paraId="181CF710" w14:textId="2882F443" w:rsidR="00242FFA" w:rsidRPr="00D27BE2" w:rsidRDefault="00242FFA">
      <w:pPr>
        <w:jc w:val="left"/>
      </w:pPr>
    </w:p>
    <w:sdt>
      <w:sdtPr>
        <w:rPr>
          <w:rFonts w:eastAsiaTheme="minorEastAsia"/>
          <w:b w:val="0"/>
          <w:bCs w:val="0"/>
          <w:smallCaps w:val="0"/>
          <w:color w:val="auto"/>
          <w:sz w:val="20"/>
          <w:szCs w:val="22"/>
        </w:rPr>
        <w:id w:val="-873838761"/>
        <w:docPartObj>
          <w:docPartGallery w:val="Table of Contents"/>
          <w:docPartUnique/>
        </w:docPartObj>
      </w:sdtPr>
      <w:sdtEndPr/>
      <w:sdtContent>
        <w:p w14:paraId="7A0C45D3" w14:textId="0117A5F2" w:rsidR="00A36FFD" w:rsidRDefault="00A36FFD">
          <w:pPr>
            <w:pStyle w:val="TtuloTDC"/>
          </w:pPr>
          <w:r>
            <w:t>Índice De Contenido</w:t>
          </w:r>
        </w:p>
        <w:p w14:paraId="4CEAB1D3" w14:textId="1033D9A5" w:rsidR="002067E5" w:rsidRDefault="00A36FFD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839581" w:history="1">
            <w:r w:rsidR="002067E5" w:rsidRPr="007A1BBD">
              <w:rPr>
                <w:rStyle w:val="Hipervnculo"/>
                <w:noProof/>
              </w:rPr>
              <w:t>ÁMBITO DE APLICACIÓN</w:t>
            </w:r>
            <w:r w:rsidR="002067E5">
              <w:rPr>
                <w:noProof/>
                <w:webHidden/>
              </w:rPr>
              <w:tab/>
            </w:r>
            <w:r w:rsidR="002067E5">
              <w:rPr>
                <w:noProof/>
                <w:webHidden/>
              </w:rPr>
              <w:fldChar w:fldCharType="begin"/>
            </w:r>
            <w:r w:rsidR="002067E5">
              <w:rPr>
                <w:noProof/>
                <w:webHidden/>
              </w:rPr>
              <w:instrText xml:space="preserve"> PAGEREF _Toc225839581 \h </w:instrText>
            </w:r>
            <w:r w:rsidR="002067E5">
              <w:rPr>
                <w:noProof/>
                <w:webHidden/>
              </w:rPr>
            </w:r>
            <w:r w:rsidR="002067E5">
              <w:rPr>
                <w:noProof/>
                <w:webHidden/>
              </w:rPr>
              <w:fldChar w:fldCharType="separate"/>
            </w:r>
            <w:r w:rsidR="002067E5">
              <w:rPr>
                <w:noProof/>
                <w:webHidden/>
              </w:rPr>
              <w:t>2</w:t>
            </w:r>
            <w:r w:rsidR="002067E5">
              <w:rPr>
                <w:noProof/>
                <w:webHidden/>
              </w:rPr>
              <w:fldChar w:fldCharType="end"/>
            </w:r>
          </w:hyperlink>
        </w:p>
        <w:p w14:paraId="62B4D5D3" w14:textId="6E66022D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2" w:history="1">
            <w:r w:rsidRPr="007A1BBD">
              <w:rPr>
                <w:rStyle w:val="Hipervnculo"/>
                <w:noProof/>
              </w:rPr>
              <w:t>CALENDARIO DE COMPETICIÓN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BE840" w14:textId="598C9C8E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3" w:history="1">
            <w:r w:rsidRPr="007A1BBD">
              <w:rPr>
                <w:rStyle w:val="Hipervnculo"/>
                <w:noProof/>
              </w:rPr>
              <w:t>COMPETICIONES 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9CEF9" w14:textId="0E768CAC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4" w:history="1">
            <w:r w:rsidRPr="007A1BBD">
              <w:rPr>
                <w:rStyle w:val="Hipervnculo"/>
                <w:noProof/>
              </w:rPr>
              <w:t>CRITERIOS GENERALES DE SELECCIÓN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5D343" w14:textId="034C7EA4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5" w:history="1">
            <w:r w:rsidRPr="007A1BBD">
              <w:rPr>
                <w:rStyle w:val="Hipervnculo"/>
                <w:noProof/>
              </w:rPr>
              <w:t>CONFIRMACIÓN DE PLAZAS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6A302" w14:textId="10EB32C4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6" w:history="1">
            <w:r w:rsidRPr="007A1BBD">
              <w:rPr>
                <w:rStyle w:val="Hipervnculo"/>
                <w:noProof/>
              </w:rPr>
              <w:t>ELEGIBILIDAD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786342" w14:textId="72F78DA6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7" w:history="1">
            <w:r w:rsidRPr="007A1BBD">
              <w:rPr>
                <w:rStyle w:val="Hipervnculo"/>
                <w:noProof/>
              </w:rPr>
              <w:t>REASIGNACIONES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4CB86" w14:textId="4D973038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8" w:history="1">
            <w:r w:rsidRPr="007A1BBD">
              <w:rPr>
                <w:rStyle w:val="Hipervnculo"/>
                <w:noProof/>
              </w:rPr>
              <w:t>INCOMPATIBILIDADES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08069" w14:textId="716C4688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89" w:history="1">
            <w:r w:rsidRPr="007A1BBD">
              <w:rPr>
                <w:rStyle w:val="Hipervnculo"/>
                <w:noProof/>
              </w:rPr>
              <w:t>NÚMERO DE DEPORTISTAS CONVOCADOS PARA LOS JUEGOS DEL MEDITERRANEO TARANTO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B26D8" w14:textId="1F0B6B7F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0" w:history="1">
            <w:r w:rsidRPr="007A1BBD">
              <w:rPr>
                <w:rStyle w:val="Hipervnculo"/>
                <w:noProof/>
              </w:rPr>
              <w:t>MODALIDADES Y DISTANCIAS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9DF91E" w14:textId="5248BDD5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1" w:history="1">
            <w:r w:rsidRPr="007A1BBD">
              <w:rPr>
                <w:rStyle w:val="Hipervnculo"/>
                <w:noProof/>
              </w:rPr>
              <w:t>NÚMERO DE COMPETICIONES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AED21" w14:textId="6F959F06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2" w:history="1">
            <w:r w:rsidRPr="007A1BBD">
              <w:rPr>
                <w:rStyle w:val="Hipervnculo"/>
                <w:noProof/>
              </w:rPr>
              <w:t>DISPOSICIÓN FINAL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80726" w14:textId="31E4150A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3" w:history="1">
            <w:r w:rsidRPr="007A1BBD">
              <w:rPr>
                <w:rStyle w:val="Hipervnculo"/>
                <w:noProof/>
              </w:rPr>
              <w:t>PROYECTO K1 C1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6EF88" w14:textId="48328762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4" w:history="1">
            <w:r w:rsidRPr="007A1BBD">
              <w:rPr>
                <w:rStyle w:val="Hipervnculo"/>
                <w:noProof/>
              </w:rPr>
              <w:t>FASE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00D1E" w14:textId="40F0E30B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5" w:history="1">
            <w:r w:rsidRPr="007A1BBD">
              <w:rPr>
                <w:rStyle w:val="Hipervnculo"/>
                <w:noProof/>
              </w:rPr>
              <w:t>MUJER KAYAK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43A7F" w14:textId="45AB7C71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6" w:history="1">
            <w:r w:rsidRPr="007A1BBD">
              <w:rPr>
                <w:rStyle w:val="Hipervnculo"/>
                <w:noProof/>
              </w:rPr>
              <w:t>MUJER CANOA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50B0F" w14:textId="356AA346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7" w:history="1">
            <w:r w:rsidRPr="007A1BBD">
              <w:rPr>
                <w:rStyle w:val="Hipervnculo"/>
                <w:noProof/>
              </w:rPr>
              <w:t>HOMBRE KAYAK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5E7A9" w14:textId="2FE351E1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8" w:history="1">
            <w:r w:rsidRPr="007A1BBD">
              <w:rPr>
                <w:rStyle w:val="Hipervnculo"/>
                <w:noProof/>
              </w:rPr>
              <w:t>HOMBRE CANOA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5147C" w14:textId="3F348CF0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599" w:history="1">
            <w:r w:rsidRPr="007A1BBD">
              <w:rPr>
                <w:rStyle w:val="Hipervnculo"/>
                <w:noProof/>
              </w:rPr>
              <w:t>PROYECTO K2 C2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FCDF0" w14:textId="1BAFA8BC" w:rsidR="002067E5" w:rsidRDefault="002067E5">
          <w:pPr>
            <w:pStyle w:val="TDC1"/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600" w:history="1">
            <w:r w:rsidRPr="007A1BBD">
              <w:rPr>
                <w:rStyle w:val="Hipervnculo"/>
                <w:noProof/>
              </w:rPr>
              <w:t>FASE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C3174" w14:textId="4DD12B72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601" w:history="1">
            <w:r w:rsidRPr="007A1BBD">
              <w:rPr>
                <w:rStyle w:val="Hipervnculo"/>
                <w:noProof/>
              </w:rPr>
              <w:t>MUJER k2 500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1EAA2" w14:textId="036F8E03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602" w:history="1">
            <w:r w:rsidRPr="007A1BBD">
              <w:rPr>
                <w:rStyle w:val="Hipervnculo"/>
                <w:noProof/>
              </w:rPr>
              <w:t>MUJER C2 500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32B3B" w14:textId="60FFEF1B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603" w:history="1">
            <w:r w:rsidRPr="007A1BBD">
              <w:rPr>
                <w:rStyle w:val="Hipervnculo"/>
                <w:noProof/>
              </w:rPr>
              <w:t>HOMBRE K2 500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E633B" w14:textId="64D10EBE" w:rsidR="002067E5" w:rsidRDefault="002067E5">
          <w:pPr>
            <w:pStyle w:val="TDC2"/>
            <w:tabs>
              <w:tab w:val="right" w:leader="dot" w:pos="9629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225839604" w:history="1">
            <w:r w:rsidRPr="007A1BBD">
              <w:rPr>
                <w:rStyle w:val="Hipervnculo"/>
                <w:noProof/>
              </w:rPr>
              <w:t>HOMBRE C2 500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_Toc225839604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D4E17" w14:textId="17219E63" w:rsidR="00A36FFD" w:rsidRDefault="00A36FFD" w:rsidP="00347CEB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14:paraId="63C41906" w14:textId="77777777" w:rsidR="00347CEB" w:rsidRDefault="00347CEB" w:rsidP="00347CEB">
      <w:pPr>
        <w:pStyle w:val="Ttulo1"/>
        <w:numPr>
          <w:ilvl w:val="0"/>
          <w:numId w:val="0"/>
        </w:numPr>
        <w:pBdr>
          <w:bottom w:val="none" w:sz="0" w:space="0" w:color="auto"/>
        </w:pBdr>
        <w:ind w:left="360" w:hanging="360"/>
      </w:pPr>
    </w:p>
    <w:p w14:paraId="3E4917D9" w14:textId="77777777" w:rsidR="00347CEB" w:rsidRDefault="00347CEB" w:rsidP="00347CEB">
      <w:pPr>
        <w:pStyle w:val="Ttulo1"/>
        <w:numPr>
          <w:ilvl w:val="0"/>
          <w:numId w:val="0"/>
        </w:numPr>
        <w:pBdr>
          <w:bottom w:val="none" w:sz="0" w:space="0" w:color="auto"/>
        </w:pBdr>
        <w:ind w:left="360" w:hanging="360"/>
      </w:pPr>
    </w:p>
    <w:p w14:paraId="1C40AD5D" w14:textId="77777777" w:rsidR="00347CEB" w:rsidRDefault="00347CEB" w:rsidP="00347CEB">
      <w:pPr>
        <w:jc w:val="left"/>
        <w:rPr>
          <w:rFonts w:eastAsiaTheme="majorEastAsia"/>
          <w:b/>
          <w:bCs/>
          <w:smallCaps/>
          <w:color w:val="262626" w:themeColor="text1" w:themeTint="D9"/>
          <w:sz w:val="28"/>
          <w:szCs w:val="28"/>
        </w:rPr>
      </w:pPr>
      <w:r>
        <w:br w:type="page"/>
      </w:r>
    </w:p>
    <w:p w14:paraId="75AD93E3" w14:textId="77777777" w:rsidR="00EF1BAF" w:rsidRDefault="00EF1BAF" w:rsidP="00EF1BAF">
      <w:pPr>
        <w:pStyle w:val="Ttulo1"/>
        <w:numPr>
          <w:ilvl w:val="0"/>
          <w:numId w:val="0"/>
        </w:numPr>
        <w:ind w:left="360" w:hanging="360"/>
      </w:pPr>
      <w:bookmarkStart w:id="0" w:name="_Toc225839581"/>
      <w:r>
        <w:lastRenderedPageBreak/>
        <w:t>ÁMBITO DE APLICACIÓN</w:t>
      </w:r>
      <w:bookmarkEnd w:id="0"/>
    </w:p>
    <w:p w14:paraId="72025431" w14:textId="755AF1DA" w:rsidR="00D20469" w:rsidRDefault="00D20469" w:rsidP="00D20469">
      <w:r>
        <w:t>Los presentes Criterios de Selección son de aplicación obligatoria para todos los deportistas y entrenadores implicados en los procesos de selección de</w:t>
      </w:r>
      <w:r w:rsidR="00925782">
        <w:t xml:space="preserve"> </w:t>
      </w:r>
      <w:r>
        <w:t>l</w:t>
      </w:r>
      <w:r w:rsidR="00925782">
        <w:t>os</w:t>
      </w:r>
      <w:r>
        <w:t xml:space="preserve"> </w:t>
      </w:r>
      <w:r w:rsidR="00925782">
        <w:t>E</w:t>
      </w:r>
      <w:r>
        <w:t>quipo</w:t>
      </w:r>
      <w:r w:rsidR="00925782">
        <w:t>s</w:t>
      </w:r>
      <w:r>
        <w:t xml:space="preserve"> </w:t>
      </w:r>
      <w:r w:rsidR="00925782">
        <w:t>N</w:t>
      </w:r>
      <w:r>
        <w:t>acional</w:t>
      </w:r>
      <w:r w:rsidR="00925782">
        <w:t>es</w:t>
      </w:r>
      <w:r>
        <w:t xml:space="preserve"> de piragüismo. Su contenido debe ser conocido, comprendido y respetado íntegramente por todas las partes.</w:t>
      </w:r>
    </w:p>
    <w:p w14:paraId="5E64CE4A" w14:textId="77777777" w:rsidR="00D20469" w:rsidRDefault="00D20469" w:rsidP="00D20469">
      <w:r>
        <w:t xml:space="preserve">La </w:t>
      </w:r>
      <w:r w:rsidRPr="00D20469">
        <w:rPr>
          <w:b/>
          <w:bCs/>
        </w:rPr>
        <w:t>Dirección Técnica</w:t>
      </w:r>
      <w:r>
        <w:t xml:space="preserve"> es responsable de </w:t>
      </w:r>
      <w:r w:rsidRPr="00D20469">
        <w:rPr>
          <w:b/>
          <w:bCs/>
        </w:rPr>
        <w:t>elaborar, actualizar y publicar</w:t>
      </w:r>
      <w:r>
        <w:t xml:space="preserve"> los Criterios de Selección, así como de </w:t>
      </w:r>
      <w:r w:rsidRPr="00D20469">
        <w:rPr>
          <w:b/>
          <w:bCs/>
        </w:rPr>
        <w:t>supervisar y velar por su correcta aplicación</w:t>
      </w:r>
      <w:r>
        <w:t xml:space="preserve"> en los procesos de selección oficiales.</w:t>
      </w:r>
    </w:p>
    <w:p w14:paraId="5C4ADBB3" w14:textId="04147524" w:rsidR="00D20469" w:rsidRDefault="00D20469" w:rsidP="00D20469">
      <w:r>
        <w:t xml:space="preserve">Sin embargo, </w:t>
      </w:r>
      <w:r w:rsidR="006174CE">
        <w:t>esta</w:t>
      </w:r>
      <w:r>
        <w:t xml:space="preserve"> responsabilidad de cumplir con lo estipulado en este documento es </w:t>
      </w:r>
      <w:r w:rsidRPr="00D20469">
        <w:rPr>
          <w:b/>
          <w:bCs/>
        </w:rPr>
        <w:t>compartida</w:t>
      </w:r>
      <w:r>
        <w:t xml:space="preserve">, y recae de forma directa sobre </w:t>
      </w:r>
      <w:r w:rsidRPr="00D20469">
        <w:rPr>
          <w:b/>
          <w:bCs/>
        </w:rPr>
        <w:t>deportistas y entrenadores</w:t>
      </w:r>
      <w:r>
        <w:t>, quienes deben:</w:t>
      </w:r>
    </w:p>
    <w:p w14:paraId="3EDB54AB" w14:textId="271EFB34" w:rsidR="00D20469" w:rsidRDefault="00D20469" w:rsidP="00D20469">
      <w:pPr>
        <w:pStyle w:val="Prrafodelista"/>
        <w:numPr>
          <w:ilvl w:val="0"/>
          <w:numId w:val="13"/>
        </w:numPr>
      </w:pPr>
      <w:r>
        <w:t>Conocer y aplicar los Criterios de Selección en su totalidad.</w:t>
      </w:r>
    </w:p>
    <w:p w14:paraId="7F4BFA83" w14:textId="386155AB" w:rsidR="00D20469" w:rsidRDefault="00D20469" w:rsidP="00D20469">
      <w:pPr>
        <w:pStyle w:val="Prrafodelista"/>
        <w:numPr>
          <w:ilvl w:val="0"/>
          <w:numId w:val="13"/>
        </w:numPr>
      </w:pPr>
      <w:r>
        <w:t>Analizar los resultados obtenidos en las competiciones selectivas y valorar de forma autónoma si dichos resultados cumplen o no con los requisitos establecidos para participar en cada campeonato (Copas del Mundo, Campeonatos de Europa, Campeonatos del Mundo, etc.).</w:t>
      </w:r>
    </w:p>
    <w:p w14:paraId="20D65DFE" w14:textId="65B07084" w:rsidR="00D20469" w:rsidRDefault="00D20469" w:rsidP="00D20469">
      <w:pPr>
        <w:pStyle w:val="Prrafodelista"/>
        <w:numPr>
          <w:ilvl w:val="0"/>
          <w:numId w:val="13"/>
        </w:numPr>
      </w:pPr>
      <w:r>
        <w:t>Verificar que se cumplen todas las condiciones adicionales recogidas en los criterios, incluyendo, entre otras, la compatibilidad horaria y la participación en las pruebas requeridas.</w:t>
      </w:r>
    </w:p>
    <w:p w14:paraId="5AE08A0D" w14:textId="7DA70AEA" w:rsidR="00D20469" w:rsidRDefault="00D20469" w:rsidP="00D20469">
      <w:pPr>
        <w:pStyle w:val="Prrafodelista"/>
        <w:numPr>
          <w:ilvl w:val="0"/>
          <w:numId w:val="13"/>
        </w:numPr>
      </w:pPr>
      <w:r>
        <w:t>Asegurarse de que cualquier decisión relativa a la inscripción, participación o planificación deportiva se ajusta estrictamente a lo estipulado en este documento.</w:t>
      </w:r>
    </w:p>
    <w:p w14:paraId="731CF813" w14:textId="77777777" w:rsidR="00D20469" w:rsidRDefault="00D20469" w:rsidP="00D20469">
      <w:r>
        <w:t xml:space="preserve">El desconocimiento o la interpretación incorrecta de los presentes criterios </w:t>
      </w:r>
      <w:r w:rsidRPr="00D20469">
        <w:rPr>
          <w:b/>
          <w:bCs/>
        </w:rPr>
        <w:t>no exime</w:t>
      </w:r>
      <w:r>
        <w:t xml:space="preserve"> a deportistas ni a entrenadores de la obligación de cumplirlos. </w:t>
      </w:r>
    </w:p>
    <w:p w14:paraId="1143EB7B" w14:textId="34AE8C92" w:rsidR="00EF1BAF" w:rsidRDefault="00D20469" w:rsidP="00D20469">
      <w:r>
        <w:t>La Dirección Técnica supervisa</w:t>
      </w:r>
      <w:r w:rsidR="006174CE">
        <w:t xml:space="preserve"> todo</w:t>
      </w:r>
      <w:r>
        <w:t xml:space="preserve"> el proceso, pero el seguimiento individual de los requisitos y su cumplimiento efectivo es responsabilidad compartida de quienes participan en el mismo.</w:t>
      </w:r>
    </w:p>
    <w:p w14:paraId="792C25C7" w14:textId="56017720" w:rsidR="00591D3C" w:rsidRPr="00D27BE2" w:rsidRDefault="00242FFA" w:rsidP="00A36FFD">
      <w:pPr>
        <w:pStyle w:val="Ttulo1"/>
        <w:numPr>
          <w:ilvl w:val="0"/>
          <w:numId w:val="0"/>
        </w:numPr>
        <w:ind w:left="360" w:hanging="360"/>
      </w:pPr>
      <w:bookmarkStart w:id="1" w:name="_Toc225839582"/>
      <w:r w:rsidRPr="00D27BE2">
        <w:t>CALENDARIO DE COMPETICIÓN</w:t>
      </w:r>
      <w:bookmarkEnd w:id="1"/>
    </w:p>
    <w:p w14:paraId="1E237C3A" w14:textId="2232636D" w:rsidR="00CC47BB" w:rsidRPr="00D27BE2" w:rsidRDefault="0054572B" w:rsidP="008C628E">
      <w:r w:rsidRPr="00D27BE2">
        <w:t xml:space="preserve">El Calendario de Competiciones Nacionales e Internacionales para </w:t>
      </w:r>
      <w:r w:rsidR="00CF06BF">
        <w:t xml:space="preserve">los Juegos del Mediterráneo </w:t>
      </w:r>
      <w:r w:rsidRPr="00D27BE2">
        <w:t>se presenta en la tabla siguiente: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3"/>
        <w:gridCol w:w="4820"/>
        <w:gridCol w:w="2976"/>
      </w:tblGrid>
      <w:tr w:rsidR="00242FFA" w:rsidRPr="00D27BE2" w14:paraId="60C14017" w14:textId="77777777" w:rsidTr="00AB3F58">
        <w:trPr>
          <w:trHeight w:val="283"/>
          <w:tblHeader/>
        </w:trPr>
        <w:tc>
          <w:tcPr>
            <w:tcW w:w="1843" w:type="dxa"/>
            <w:vAlign w:val="center"/>
          </w:tcPr>
          <w:p w14:paraId="18B2D0EE" w14:textId="629AD78E" w:rsidR="00242FFA" w:rsidRPr="00D27BE2" w:rsidRDefault="00242FFA" w:rsidP="00242FFA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4820" w:type="dxa"/>
            <w:vAlign w:val="center"/>
          </w:tcPr>
          <w:p w14:paraId="1F05F369" w14:textId="4110ECA2" w:rsidR="00242FFA" w:rsidRPr="00D27BE2" w:rsidRDefault="00242FFA" w:rsidP="00242FFA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Competición</w:t>
            </w:r>
          </w:p>
        </w:tc>
        <w:tc>
          <w:tcPr>
            <w:tcW w:w="2976" w:type="dxa"/>
            <w:vAlign w:val="center"/>
          </w:tcPr>
          <w:p w14:paraId="2ADE4C08" w14:textId="48083309" w:rsidR="00242FFA" w:rsidRPr="00D27BE2" w:rsidRDefault="00242FFA" w:rsidP="00242FFA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Sede</w:t>
            </w:r>
          </w:p>
        </w:tc>
      </w:tr>
      <w:tr w:rsidR="00743917" w:rsidRPr="00D27BE2" w14:paraId="513B4374" w14:textId="77777777" w:rsidTr="00AB3F58">
        <w:trPr>
          <w:trHeight w:val="454"/>
        </w:trPr>
        <w:tc>
          <w:tcPr>
            <w:tcW w:w="1843" w:type="dxa"/>
            <w:vAlign w:val="center"/>
          </w:tcPr>
          <w:p w14:paraId="4B93F3E1" w14:textId="3F5589D9" w:rsidR="00743917" w:rsidRDefault="00E376A0" w:rsidP="00743917">
            <w:pPr>
              <w:jc w:val="left"/>
            </w:pPr>
            <w:r>
              <w:t>22</w:t>
            </w:r>
            <w:r w:rsidR="00743917">
              <w:t xml:space="preserve"> de ma</w:t>
            </w:r>
            <w:r>
              <w:t>y</w:t>
            </w:r>
            <w:r w:rsidR="00743917">
              <w:t>o</w:t>
            </w:r>
          </w:p>
        </w:tc>
        <w:tc>
          <w:tcPr>
            <w:tcW w:w="4820" w:type="dxa"/>
            <w:vAlign w:val="center"/>
          </w:tcPr>
          <w:p w14:paraId="05FFDF2D" w14:textId="2B899D00" w:rsidR="00743917" w:rsidRDefault="00E376A0" w:rsidP="00743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Prueba</w:t>
            </w:r>
            <w:r w:rsidR="00743917">
              <w:rPr>
                <w:b/>
                <w:bCs/>
              </w:rPr>
              <w:t xml:space="preserve"> S</w:t>
            </w:r>
            <w:r w:rsidR="00B95041">
              <w:rPr>
                <w:b/>
                <w:bCs/>
              </w:rPr>
              <w:t xml:space="preserve">electiva </w:t>
            </w:r>
          </w:p>
        </w:tc>
        <w:tc>
          <w:tcPr>
            <w:tcW w:w="2976" w:type="dxa"/>
            <w:vAlign w:val="center"/>
          </w:tcPr>
          <w:p w14:paraId="44216C0F" w14:textId="398A3ADB" w:rsidR="00743917" w:rsidRPr="00D27BE2" w:rsidRDefault="000A6C7F" w:rsidP="00743917">
            <w:pPr>
              <w:jc w:val="center"/>
            </w:pPr>
            <w:r w:rsidRPr="00D27BE2">
              <w:t xml:space="preserve">Embalse de </w:t>
            </w:r>
            <w:r>
              <w:t>Trasona</w:t>
            </w:r>
            <w:r w:rsidRPr="00D27BE2">
              <w:t xml:space="preserve"> (</w:t>
            </w:r>
            <w:r>
              <w:t>Asturias</w:t>
            </w:r>
            <w:r w:rsidRPr="00D27BE2">
              <w:t>)</w:t>
            </w:r>
          </w:p>
        </w:tc>
      </w:tr>
      <w:tr w:rsidR="00B81127" w:rsidRPr="00D27BE2" w14:paraId="7E8CC437" w14:textId="77777777" w:rsidTr="00AB3F58">
        <w:trPr>
          <w:trHeight w:val="454"/>
        </w:trPr>
        <w:tc>
          <w:tcPr>
            <w:tcW w:w="1843" w:type="dxa"/>
            <w:vAlign w:val="center"/>
          </w:tcPr>
          <w:p w14:paraId="5C857C3C" w14:textId="5F69D27A" w:rsidR="00B81127" w:rsidRPr="00D27BE2" w:rsidRDefault="00B81127" w:rsidP="00B81127">
            <w:pPr>
              <w:jc w:val="left"/>
            </w:pPr>
            <w:r w:rsidRPr="00D27BE2">
              <w:t>2</w:t>
            </w:r>
            <w:r w:rsidR="00274417">
              <w:t>3</w:t>
            </w:r>
            <w:r w:rsidRPr="00D27BE2">
              <w:t xml:space="preserve"> – 2</w:t>
            </w:r>
            <w:r w:rsidR="00274417">
              <w:t>4</w:t>
            </w:r>
            <w:r w:rsidRPr="00D27BE2">
              <w:t xml:space="preserve"> de mayo</w:t>
            </w:r>
          </w:p>
        </w:tc>
        <w:tc>
          <w:tcPr>
            <w:tcW w:w="4820" w:type="dxa"/>
            <w:vAlign w:val="center"/>
          </w:tcPr>
          <w:p w14:paraId="07FBF4CC" w14:textId="7A2A99E6" w:rsidR="00B81127" w:rsidRPr="00D27BE2" w:rsidRDefault="00B81127" w:rsidP="00B81127">
            <w:pPr>
              <w:jc w:val="left"/>
              <w:rPr>
                <w:b/>
                <w:bCs/>
              </w:rPr>
            </w:pPr>
            <w:r w:rsidRPr="00D27BE2">
              <w:rPr>
                <w:b/>
                <w:bCs/>
              </w:rPr>
              <w:t>2ª Copa de España de Sprint Olímpico</w:t>
            </w:r>
          </w:p>
        </w:tc>
        <w:tc>
          <w:tcPr>
            <w:tcW w:w="2976" w:type="dxa"/>
            <w:vAlign w:val="center"/>
          </w:tcPr>
          <w:p w14:paraId="4D60DB36" w14:textId="3425D484" w:rsidR="00B81127" w:rsidRPr="00D27BE2" w:rsidRDefault="007D3E36" w:rsidP="00B81127">
            <w:pPr>
              <w:jc w:val="left"/>
            </w:pPr>
            <w:r w:rsidRPr="00D27BE2">
              <w:t xml:space="preserve">Embalse de </w:t>
            </w:r>
            <w:r>
              <w:t>Trasona</w:t>
            </w:r>
            <w:r w:rsidRPr="00D27BE2">
              <w:t xml:space="preserve"> (</w:t>
            </w:r>
            <w:r>
              <w:t>Asturias</w:t>
            </w:r>
            <w:r w:rsidRPr="00D27BE2">
              <w:t>)</w:t>
            </w:r>
          </w:p>
        </w:tc>
      </w:tr>
      <w:tr w:rsidR="001B7F4A" w:rsidRPr="00D27BE2" w14:paraId="179C82AD" w14:textId="77777777" w:rsidTr="00AB3F58">
        <w:trPr>
          <w:trHeight w:val="454"/>
        </w:trPr>
        <w:tc>
          <w:tcPr>
            <w:tcW w:w="1843" w:type="dxa"/>
            <w:vAlign w:val="center"/>
          </w:tcPr>
          <w:p w14:paraId="087ABDDF" w14:textId="2712EBB9" w:rsidR="001B7F4A" w:rsidRPr="00E376A0" w:rsidRDefault="001B7F4A" w:rsidP="00B81127">
            <w:pPr>
              <w:jc w:val="left"/>
              <w:rPr>
                <w:color w:val="0070C0"/>
              </w:rPr>
            </w:pPr>
            <w:r w:rsidRPr="00E376A0">
              <w:rPr>
                <w:color w:val="0070C0"/>
              </w:rPr>
              <w:t xml:space="preserve">21 - 23 de </w:t>
            </w:r>
            <w:r w:rsidRPr="00E376A0">
              <w:rPr>
                <w:color w:val="0070C0"/>
                <w:u w:val="double"/>
              </w:rPr>
              <w:t>agosto</w:t>
            </w:r>
          </w:p>
        </w:tc>
        <w:tc>
          <w:tcPr>
            <w:tcW w:w="4820" w:type="dxa"/>
            <w:vAlign w:val="center"/>
          </w:tcPr>
          <w:p w14:paraId="67D2C23E" w14:textId="346844A8" w:rsidR="001B7F4A" w:rsidRPr="00E376A0" w:rsidRDefault="001B7F4A" w:rsidP="00B81127">
            <w:pPr>
              <w:jc w:val="left"/>
              <w:rPr>
                <w:b/>
                <w:bCs/>
                <w:color w:val="0070C0"/>
                <w:lang w:val="en-US"/>
              </w:rPr>
            </w:pPr>
            <w:r w:rsidRPr="00E376A0">
              <w:rPr>
                <w:b/>
                <w:bCs/>
                <w:color w:val="0070C0"/>
                <w:lang w:val="en-US"/>
              </w:rPr>
              <w:t xml:space="preserve">XX </w:t>
            </w:r>
            <w:proofErr w:type="spellStart"/>
            <w:r w:rsidRPr="00E376A0">
              <w:rPr>
                <w:b/>
                <w:bCs/>
                <w:color w:val="0070C0"/>
                <w:lang w:val="en-US"/>
              </w:rPr>
              <w:t>Juegos</w:t>
            </w:r>
            <w:proofErr w:type="spellEnd"/>
            <w:r w:rsidRPr="00E376A0">
              <w:rPr>
                <w:b/>
                <w:bCs/>
                <w:color w:val="0070C0"/>
                <w:lang w:val="en-US"/>
              </w:rPr>
              <w:t xml:space="preserve"> del Mediterraneo</w:t>
            </w:r>
          </w:p>
        </w:tc>
        <w:tc>
          <w:tcPr>
            <w:tcW w:w="2976" w:type="dxa"/>
            <w:vAlign w:val="center"/>
          </w:tcPr>
          <w:p w14:paraId="1B72A123" w14:textId="5CF399A9" w:rsidR="001B7F4A" w:rsidRPr="00E376A0" w:rsidRDefault="001B7F4A" w:rsidP="00B81127">
            <w:pPr>
              <w:jc w:val="left"/>
              <w:rPr>
                <w:color w:val="0070C0"/>
              </w:rPr>
            </w:pPr>
            <w:r w:rsidRPr="00E376A0">
              <w:rPr>
                <w:color w:val="0070C0"/>
              </w:rPr>
              <w:t>Taranto (ITA)</w:t>
            </w:r>
          </w:p>
        </w:tc>
      </w:tr>
    </w:tbl>
    <w:p w14:paraId="733FE99E" w14:textId="77777777" w:rsidR="004E7ADA" w:rsidRDefault="004E7ADA">
      <w:pPr>
        <w:jc w:val="left"/>
        <w:rPr>
          <w:b/>
          <w:bCs/>
          <w:u w:val="single"/>
        </w:rPr>
      </w:pPr>
    </w:p>
    <w:p w14:paraId="5D0AA443" w14:textId="77777777" w:rsidR="0054572B" w:rsidRPr="00D27BE2" w:rsidRDefault="0054572B" w:rsidP="0054572B">
      <w:pPr>
        <w:pStyle w:val="TtolAnnex"/>
      </w:pPr>
      <w:bookmarkStart w:id="2" w:name="_Toc225839583"/>
      <w:r w:rsidRPr="00D27BE2">
        <w:t>COMPETICIONES OBJETIVO</w:t>
      </w:r>
      <w:bookmarkEnd w:id="2"/>
    </w:p>
    <w:p w14:paraId="0F81D17E" w14:textId="5EEB01F7" w:rsidR="0054572B" w:rsidRDefault="0054572B" w:rsidP="0054572B">
      <w:r w:rsidRPr="00D27BE2">
        <w:t xml:space="preserve">A </w:t>
      </w:r>
      <w:r w:rsidR="00E36EBE" w:rsidRPr="00D27BE2">
        <w:t>continuación,</w:t>
      </w:r>
      <w:r w:rsidRPr="00D27BE2">
        <w:t xml:space="preserve"> se presentan las </w:t>
      </w:r>
      <w:r w:rsidR="00E376A0">
        <w:t>2</w:t>
      </w:r>
      <w:r w:rsidRPr="00D27BE2">
        <w:t xml:space="preserve"> Competiciones Objetivo del Sprint Senior para</w:t>
      </w:r>
      <w:r w:rsidR="00E376A0">
        <w:t xml:space="preserve"> la clasificación para los Juegos del Mediterráneo Taranto 2026</w:t>
      </w:r>
      <w:r w:rsidRPr="00D27BE2">
        <w:t>, con las pruebas a disputarse en cada una de ellas</w:t>
      </w:r>
      <w:r w:rsidR="00D27BE2">
        <w:t xml:space="preserve">: </w:t>
      </w:r>
    </w:p>
    <w:p w14:paraId="6F884704" w14:textId="77777777" w:rsidR="00E376A0" w:rsidRDefault="00E376A0" w:rsidP="0054572B"/>
    <w:p w14:paraId="1890F14D" w14:textId="77777777" w:rsidR="00E376A0" w:rsidRDefault="00E376A0" w:rsidP="0054572B"/>
    <w:p w14:paraId="29B3ECEC" w14:textId="77777777" w:rsidR="00E376A0" w:rsidRDefault="00E376A0" w:rsidP="0054572B"/>
    <w:p w14:paraId="4754ADFC" w14:textId="77777777" w:rsidR="00E376A0" w:rsidRPr="00D27BE2" w:rsidRDefault="00E376A0" w:rsidP="0054572B"/>
    <w:p w14:paraId="4C0300E3" w14:textId="7C537825" w:rsidR="0054572B" w:rsidRPr="00A36FFD" w:rsidRDefault="0054572B" w:rsidP="00A36FFD">
      <w:pPr>
        <w:rPr>
          <w:b/>
          <w:bCs/>
          <w:sz w:val="22"/>
        </w:rPr>
      </w:pPr>
      <w:r w:rsidRPr="00A36FFD">
        <w:rPr>
          <w:b/>
          <w:bCs/>
          <w:color w:val="0062AC"/>
          <w:sz w:val="22"/>
        </w:rPr>
        <w:lastRenderedPageBreak/>
        <w:t>P</w:t>
      </w:r>
      <w:r w:rsidR="00E376A0">
        <w:rPr>
          <w:b/>
          <w:bCs/>
          <w:color w:val="0062AC"/>
          <w:sz w:val="22"/>
        </w:rPr>
        <w:t xml:space="preserve">RUEBA SELECTIVA </w:t>
      </w:r>
    </w:p>
    <w:tbl>
      <w:tblPr>
        <w:tblStyle w:val="Tablaconcuadrcula"/>
        <w:tblW w:w="4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2"/>
        <w:gridCol w:w="1295"/>
        <w:gridCol w:w="1295"/>
      </w:tblGrid>
      <w:tr w:rsidR="00F84D95" w:rsidRPr="00D27BE2" w14:paraId="6767EFF3" w14:textId="5323CD65" w:rsidTr="00F84D95">
        <w:trPr>
          <w:trHeight w:val="567"/>
        </w:trPr>
        <w:tc>
          <w:tcPr>
            <w:tcW w:w="1862" w:type="dxa"/>
            <w:tcBorders>
              <w:bottom w:val="single" w:sz="4" w:space="0" w:color="auto"/>
            </w:tcBorders>
            <w:vAlign w:val="center"/>
          </w:tcPr>
          <w:p w14:paraId="71C0CB44" w14:textId="10240913" w:rsidR="00F84D95" w:rsidRPr="00D27BE2" w:rsidRDefault="00F84D95" w:rsidP="002278B1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Distancia</w:t>
            </w:r>
          </w:p>
        </w:tc>
        <w:tc>
          <w:tcPr>
            <w:tcW w:w="1295" w:type="dxa"/>
            <w:vAlign w:val="center"/>
          </w:tcPr>
          <w:p w14:paraId="1AF7D772" w14:textId="22D8D97A" w:rsidR="00F84D95" w:rsidRPr="00D27BE2" w:rsidRDefault="00F84D95" w:rsidP="00573565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Hombre</w:t>
            </w:r>
          </w:p>
          <w:p w14:paraId="119A1FA3" w14:textId="185546DB" w:rsidR="00F84D95" w:rsidRPr="00D27BE2" w:rsidRDefault="00F84D95" w:rsidP="00573565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Kayak</w:t>
            </w:r>
          </w:p>
        </w:tc>
        <w:tc>
          <w:tcPr>
            <w:tcW w:w="1295" w:type="dxa"/>
            <w:vAlign w:val="center"/>
          </w:tcPr>
          <w:p w14:paraId="5A9C2DF4" w14:textId="77777777" w:rsidR="00F84D95" w:rsidRPr="00D27BE2" w:rsidRDefault="00F84D95" w:rsidP="00F84D95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Hombre</w:t>
            </w:r>
          </w:p>
          <w:p w14:paraId="1F8B7921" w14:textId="7167D4A6" w:rsidR="00F84D95" w:rsidRDefault="00F84D95" w:rsidP="00F84D95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Canoa</w:t>
            </w:r>
          </w:p>
        </w:tc>
      </w:tr>
      <w:tr w:rsidR="00F84D95" w:rsidRPr="00D27BE2" w14:paraId="0B452C60" w14:textId="44B2ADDF" w:rsidTr="00F84D95">
        <w:trPr>
          <w:cantSplit/>
          <w:trHeight w:val="703"/>
        </w:trPr>
        <w:tc>
          <w:tcPr>
            <w:tcW w:w="1862" w:type="dxa"/>
            <w:vAlign w:val="center"/>
          </w:tcPr>
          <w:p w14:paraId="4191DC24" w14:textId="427B9FC0" w:rsidR="00F84D95" w:rsidRPr="00D27BE2" w:rsidRDefault="00F84D95" w:rsidP="002278B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1000 m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83142" w14:textId="57324C5C" w:rsidR="00F84D95" w:rsidRPr="00D27BE2" w:rsidRDefault="00F84D95" w:rsidP="002278B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K1</w:t>
            </w:r>
          </w:p>
        </w:tc>
        <w:tc>
          <w:tcPr>
            <w:tcW w:w="1295" w:type="dxa"/>
            <w:vAlign w:val="center"/>
          </w:tcPr>
          <w:p w14:paraId="15C51769" w14:textId="37419FF9" w:rsidR="00F84D95" w:rsidRDefault="00F84D95" w:rsidP="002278B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C1</w:t>
            </w:r>
          </w:p>
        </w:tc>
      </w:tr>
    </w:tbl>
    <w:p w14:paraId="20BF130D" w14:textId="77777777" w:rsidR="00A36FFD" w:rsidRDefault="00A36FFD" w:rsidP="00A36FFD">
      <w:pPr>
        <w:rPr>
          <w:b/>
          <w:bCs/>
          <w:color w:val="0062AC"/>
          <w:sz w:val="22"/>
        </w:rPr>
      </w:pPr>
    </w:p>
    <w:p w14:paraId="265F846F" w14:textId="0FB5B3A6" w:rsidR="00E36EBE" w:rsidRPr="00A36FFD" w:rsidRDefault="00E376A0" w:rsidP="00A36FFD">
      <w:pPr>
        <w:rPr>
          <w:b/>
          <w:bCs/>
          <w:color w:val="0062AC"/>
          <w:sz w:val="22"/>
        </w:rPr>
      </w:pPr>
      <w:r>
        <w:rPr>
          <w:b/>
          <w:bCs/>
          <w:color w:val="0062AC"/>
          <w:sz w:val="22"/>
        </w:rPr>
        <w:t>2ª COPA DE ESPAÑA DE SPRINT OLIMPICO</w:t>
      </w:r>
    </w:p>
    <w:tbl>
      <w:tblPr>
        <w:tblStyle w:val="Tablaconcuadrcula"/>
        <w:tblW w:w="7042" w:type="dxa"/>
        <w:tblLayout w:type="fixed"/>
        <w:tblLook w:val="04A0" w:firstRow="1" w:lastRow="0" w:firstColumn="1" w:lastColumn="0" w:noHBand="0" w:noVBand="1"/>
      </w:tblPr>
      <w:tblGrid>
        <w:gridCol w:w="1862"/>
        <w:gridCol w:w="1295"/>
        <w:gridCol w:w="1295"/>
        <w:gridCol w:w="1295"/>
        <w:gridCol w:w="1295"/>
      </w:tblGrid>
      <w:tr w:rsidR="00485A76" w:rsidRPr="00D27BE2" w14:paraId="6C732032" w14:textId="47D85B0F" w:rsidTr="004B1309">
        <w:trPr>
          <w:trHeight w:val="479"/>
        </w:trPr>
        <w:tc>
          <w:tcPr>
            <w:tcW w:w="1862" w:type="dxa"/>
            <w:vAlign w:val="center"/>
          </w:tcPr>
          <w:p w14:paraId="39686B25" w14:textId="35368691" w:rsidR="00485A76" w:rsidRPr="00D27BE2" w:rsidRDefault="004B1309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Distancia</w:t>
            </w:r>
          </w:p>
        </w:tc>
        <w:tc>
          <w:tcPr>
            <w:tcW w:w="1295" w:type="dxa"/>
            <w:vAlign w:val="center"/>
          </w:tcPr>
          <w:p w14:paraId="4BE061BE" w14:textId="48D272F1" w:rsidR="00485A76" w:rsidRPr="00D27BE2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Mujer</w:t>
            </w:r>
          </w:p>
          <w:p w14:paraId="75E33597" w14:textId="33D8E513" w:rsidR="00485A76" w:rsidRPr="00D27BE2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Kayak</w:t>
            </w:r>
          </w:p>
        </w:tc>
        <w:tc>
          <w:tcPr>
            <w:tcW w:w="1295" w:type="dxa"/>
            <w:vAlign w:val="center"/>
          </w:tcPr>
          <w:p w14:paraId="3A67950E" w14:textId="59109B82" w:rsidR="00485A76" w:rsidRPr="00D27BE2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Mujer</w:t>
            </w:r>
          </w:p>
          <w:p w14:paraId="62A9B3E2" w14:textId="174AF86E" w:rsidR="00485A76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Canoa</w:t>
            </w:r>
          </w:p>
        </w:tc>
        <w:tc>
          <w:tcPr>
            <w:tcW w:w="1295" w:type="dxa"/>
            <w:vAlign w:val="center"/>
          </w:tcPr>
          <w:p w14:paraId="42981FBE" w14:textId="77777777" w:rsidR="00485A76" w:rsidRPr="00D27BE2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Hombre</w:t>
            </w:r>
          </w:p>
          <w:p w14:paraId="56F5A972" w14:textId="610698B5" w:rsidR="00485A76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Kayak</w:t>
            </w:r>
          </w:p>
        </w:tc>
        <w:tc>
          <w:tcPr>
            <w:tcW w:w="1295" w:type="dxa"/>
            <w:vAlign w:val="center"/>
          </w:tcPr>
          <w:p w14:paraId="72FA424D" w14:textId="77777777" w:rsidR="00485A76" w:rsidRPr="00D27BE2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Hombre</w:t>
            </w:r>
          </w:p>
          <w:p w14:paraId="3D7D2751" w14:textId="27B200A1" w:rsidR="00485A76" w:rsidRDefault="00485A76" w:rsidP="00485A7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Canoa</w:t>
            </w:r>
          </w:p>
        </w:tc>
      </w:tr>
      <w:tr w:rsidR="004B1309" w:rsidRPr="00D27BE2" w14:paraId="3F60C25A" w14:textId="4CED3978" w:rsidTr="004B1309">
        <w:trPr>
          <w:cantSplit/>
          <w:trHeight w:val="699"/>
        </w:trPr>
        <w:tc>
          <w:tcPr>
            <w:tcW w:w="1862" w:type="dxa"/>
            <w:vAlign w:val="center"/>
          </w:tcPr>
          <w:p w14:paraId="161E2716" w14:textId="77777777" w:rsidR="004B1309" w:rsidRPr="00D27BE2" w:rsidRDefault="004B1309" w:rsidP="00485A76">
            <w:pPr>
              <w:jc w:val="center"/>
              <w:rPr>
                <w:szCs w:val="20"/>
              </w:rPr>
            </w:pPr>
            <w:r w:rsidRPr="00D27BE2">
              <w:rPr>
                <w:szCs w:val="20"/>
              </w:rPr>
              <w:t>500 m</w:t>
            </w:r>
          </w:p>
        </w:tc>
        <w:tc>
          <w:tcPr>
            <w:tcW w:w="1295" w:type="dxa"/>
            <w:vAlign w:val="center"/>
          </w:tcPr>
          <w:p w14:paraId="39336427" w14:textId="2746B81E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K1 </w:t>
            </w:r>
          </w:p>
        </w:tc>
        <w:tc>
          <w:tcPr>
            <w:tcW w:w="1295" w:type="dxa"/>
            <w:vAlign w:val="center"/>
          </w:tcPr>
          <w:p w14:paraId="22C38B87" w14:textId="0AF2C18D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C1 </w:t>
            </w:r>
          </w:p>
        </w:tc>
        <w:tc>
          <w:tcPr>
            <w:tcW w:w="1295" w:type="dxa"/>
            <w:vAlign w:val="center"/>
          </w:tcPr>
          <w:p w14:paraId="6CF2FF74" w14:textId="5BC625B8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K1 </w:t>
            </w:r>
          </w:p>
        </w:tc>
        <w:tc>
          <w:tcPr>
            <w:tcW w:w="1295" w:type="dxa"/>
            <w:vAlign w:val="center"/>
          </w:tcPr>
          <w:p w14:paraId="1DCE43F2" w14:textId="055A1C0E" w:rsidR="004B1309" w:rsidRPr="00D27BE2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C1 </w:t>
            </w:r>
          </w:p>
        </w:tc>
      </w:tr>
      <w:tr w:rsidR="004B1309" w:rsidRPr="00D27BE2" w14:paraId="7D665CF0" w14:textId="19F20E3D" w:rsidTr="004B1309">
        <w:trPr>
          <w:cantSplit/>
          <w:trHeight w:val="694"/>
        </w:trPr>
        <w:tc>
          <w:tcPr>
            <w:tcW w:w="1862" w:type="dxa"/>
            <w:vAlign w:val="center"/>
          </w:tcPr>
          <w:p w14:paraId="4CA60992" w14:textId="77777777" w:rsidR="004B1309" w:rsidRPr="00D27BE2" w:rsidRDefault="004B1309" w:rsidP="00485A76">
            <w:pPr>
              <w:jc w:val="center"/>
              <w:rPr>
                <w:szCs w:val="20"/>
              </w:rPr>
            </w:pPr>
            <w:r w:rsidRPr="00D27BE2">
              <w:rPr>
                <w:szCs w:val="20"/>
              </w:rPr>
              <w:t>200 m</w:t>
            </w:r>
          </w:p>
        </w:tc>
        <w:tc>
          <w:tcPr>
            <w:tcW w:w="1295" w:type="dxa"/>
            <w:vAlign w:val="center"/>
          </w:tcPr>
          <w:p w14:paraId="2C579913" w14:textId="5F120F05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1295" w:type="dxa"/>
            <w:vAlign w:val="center"/>
          </w:tcPr>
          <w:p w14:paraId="3AB17509" w14:textId="6D9413B9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C1</w:t>
            </w:r>
          </w:p>
        </w:tc>
        <w:tc>
          <w:tcPr>
            <w:tcW w:w="1295" w:type="dxa"/>
            <w:vAlign w:val="center"/>
          </w:tcPr>
          <w:p w14:paraId="26DA1407" w14:textId="5BA1E181" w:rsidR="004B1309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  <w:tc>
          <w:tcPr>
            <w:tcW w:w="1295" w:type="dxa"/>
            <w:vAlign w:val="center"/>
          </w:tcPr>
          <w:p w14:paraId="18CA03A1" w14:textId="577F8695" w:rsidR="004B1309" w:rsidRPr="00D27BE2" w:rsidRDefault="004B1309" w:rsidP="00485A76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X</w:t>
            </w:r>
          </w:p>
        </w:tc>
      </w:tr>
    </w:tbl>
    <w:p w14:paraId="2FDC02AD" w14:textId="3013EDFF" w:rsidR="00E36EBE" w:rsidRPr="00D27BE2" w:rsidRDefault="00E36EBE" w:rsidP="00485A76">
      <w:pPr>
        <w:jc w:val="left"/>
      </w:pPr>
    </w:p>
    <w:p w14:paraId="7873228C" w14:textId="3B7E6037" w:rsidR="00E36EBE" w:rsidRPr="00D27BE2" w:rsidRDefault="00E36EBE" w:rsidP="00E36EBE">
      <w:pPr>
        <w:pStyle w:val="TtolAnnex"/>
      </w:pPr>
      <w:bookmarkStart w:id="3" w:name="_Toc225839584"/>
      <w:r w:rsidRPr="00D27BE2">
        <w:t>CRITERIOS GENERALES DE SELECCIÓN</w:t>
      </w:r>
      <w:bookmarkEnd w:id="3"/>
    </w:p>
    <w:p w14:paraId="5BE2F297" w14:textId="72F8DEA8" w:rsidR="00E36EBE" w:rsidRPr="00D27BE2" w:rsidRDefault="00E36EBE" w:rsidP="005C67E9">
      <w:pPr>
        <w:pStyle w:val="Ttulo2"/>
      </w:pPr>
      <w:bookmarkStart w:id="4" w:name="_Toc225839585"/>
      <w:r w:rsidRPr="00D27BE2">
        <w:t>CONFIRMACIÓN DE PLAZAS</w:t>
      </w:r>
      <w:bookmarkEnd w:id="4"/>
    </w:p>
    <w:p w14:paraId="2B6DE46D" w14:textId="70C6CF01" w:rsidR="00E36EBE" w:rsidRPr="00D27BE2" w:rsidRDefault="00840A33" w:rsidP="00E36EBE">
      <w:bookmarkStart w:id="5" w:name="_Hlk193301147"/>
      <w:r>
        <w:t xml:space="preserve">Una vez </w:t>
      </w:r>
      <w:r w:rsidRPr="009B159A">
        <w:rPr>
          <w:b/>
          <w:bCs/>
        </w:rPr>
        <w:t>finalizada</w:t>
      </w:r>
      <w:r w:rsidR="007D3E36">
        <w:rPr>
          <w:b/>
          <w:bCs/>
        </w:rPr>
        <w:t>s</w:t>
      </w:r>
      <w:r w:rsidRPr="009B159A">
        <w:rPr>
          <w:b/>
          <w:bCs/>
        </w:rPr>
        <w:t xml:space="preserve"> la</w:t>
      </w:r>
      <w:r w:rsidR="007D3E36">
        <w:rPr>
          <w:b/>
          <w:bCs/>
        </w:rPr>
        <w:t>s</w:t>
      </w:r>
      <w:r w:rsidRPr="009B159A">
        <w:rPr>
          <w:b/>
          <w:bCs/>
        </w:rPr>
        <w:t xml:space="preserve"> prueba</w:t>
      </w:r>
      <w:r w:rsidR="007D3E36">
        <w:rPr>
          <w:b/>
          <w:bCs/>
        </w:rPr>
        <w:t>s</w:t>
      </w:r>
      <w:r w:rsidRPr="009B159A">
        <w:rPr>
          <w:b/>
          <w:bCs/>
        </w:rPr>
        <w:t xml:space="preserve"> selectiva</w:t>
      </w:r>
      <w:r w:rsidR="007D3E36">
        <w:rPr>
          <w:b/>
          <w:bCs/>
        </w:rPr>
        <w:t>s</w:t>
      </w:r>
      <w:r>
        <w:t xml:space="preserve">, </w:t>
      </w:r>
      <w:r w:rsidR="00F85560">
        <w:t xml:space="preserve">la </w:t>
      </w:r>
      <w:r w:rsidR="00612252">
        <w:t>D</w:t>
      </w:r>
      <w:r w:rsidR="00F85560">
        <w:t xml:space="preserve">irección </w:t>
      </w:r>
      <w:r w:rsidR="00612252">
        <w:t>T</w:t>
      </w:r>
      <w:r w:rsidR="00F85560">
        <w:t>écnica</w:t>
      </w:r>
      <w:r w:rsidR="00612252">
        <w:t xml:space="preserve"> de Sprint</w:t>
      </w:r>
      <w:r w:rsidR="00F85560">
        <w:t xml:space="preserve"> publicará una convocatoria provisional </w:t>
      </w:r>
      <w:r w:rsidR="00E936CB">
        <w:t>a la cual</w:t>
      </w:r>
      <w:r w:rsidR="00612252">
        <w:t>,</w:t>
      </w:r>
      <w:r w:rsidR="00F85560">
        <w:t xml:space="preserve"> </w:t>
      </w:r>
      <w:r>
        <w:t>l</w:t>
      </w:r>
      <w:r w:rsidR="00F85560">
        <w:t xml:space="preserve">as personas deportistas </w:t>
      </w:r>
      <w:r w:rsidR="00AA06C6">
        <w:t xml:space="preserve">involucradas </w:t>
      </w:r>
      <w:r w:rsidR="00E936CB">
        <w:t>y/o los clubes correspondientes podrán presentar alegaciones. Para ello, dispondrán</w:t>
      </w:r>
      <w:r>
        <w:t xml:space="preserve"> de </w:t>
      </w:r>
      <w:r w:rsidR="00292175">
        <w:rPr>
          <w:b/>
          <w:bCs/>
        </w:rPr>
        <w:t>48 horas</w:t>
      </w:r>
      <w:r w:rsidR="004422F1">
        <w:rPr>
          <w:b/>
          <w:bCs/>
        </w:rPr>
        <w:t xml:space="preserve">, </w:t>
      </w:r>
      <w:r w:rsidR="00056BE5">
        <w:rPr>
          <w:b/>
          <w:bCs/>
        </w:rPr>
        <w:t>contad</w:t>
      </w:r>
      <w:r>
        <w:rPr>
          <w:b/>
          <w:bCs/>
        </w:rPr>
        <w:t>as</w:t>
      </w:r>
      <w:r w:rsidR="00056BE5">
        <w:rPr>
          <w:b/>
          <w:bCs/>
        </w:rPr>
        <w:t xml:space="preserve"> </w:t>
      </w:r>
      <w:r w:rsidR="004422F1">
        <w:rPr>
          <w:b/>
          <w:bCs/>
        </w:rPr>
        <w:t>a partir del día siguiente</w:t>
      </w:r>
      <w:r w:rsidR="00E936CB">
        <w:rPr>
          <w:b/>
          <w:bCs/>
        </w:rPr>
        <w:t xml:space="preserve"> de dicha publicación</w:t>
      </w:r>
      <w:r w:rsidR="00E36EBE" w:rsidRPr="00D27BE2">
        <w:t>.</w:t>
      </w:r>
    </w:p>
    <w:bookmarkEnd w:id="5"/>
    <w:p w14:paraId="6A766019" w14:textId="77777777" w:rsidR="00CF06BF" w:rsidRDefault="00E936CB" w:rsidP="00CF06BF">
      <w:r>
        <w:t xml:space="preserve">Finalizado el plazo anterior la </w:t>
      </w:r>
      <w:r w:rsidR="00292175">
        <w:t>D</w:t>
      </w:r>
      <w:r>
        <w:t xml:space="preserve">irección </w:t>
      </w:r>
      <w:r w:rsidR="00292175">
        <w:t>T</w:t>
      </w:r>
      <w:r>
        <w:t xml:space="preserve">écnica resolverá las alegaciones en un máximo de </w:t>
      </w:r>
      <w:r w:rsidR="00612252">
        <w:t>48</w:t>
      </w:r>
      <w:r>
        <w:t xml:space="preserve"> horas</w:t>
      </w:r>
      <w:r w:rsidR="00F9113D">
        <w:t xml:space="preserve"> y procederá a la publicación de la convocatoria oficial</w:t>
      </w:r>
      <w:r w:rsidR="00292175">
        <w:t xml:space="preserve"> definitiva</w:t>
      </w:r>
      <w:r w:rsidR="00F9113D">
        <w:t>, tras su aprobación por la Junta Directiva de la RFEP.</w:t>
      </w:r>
    </w:p>
    <w:p w14:paraId="5BC87990" w14:textId="5C258A20" w:rsidR="00290DFB" w:rsidRDefault="00290DFB" w:rsidP="00290DFB">
      <w:pPr>
        <w:pStyle w:val="Ttulo2"/>
      </w:pPr>
      <w:bookmarkStart w:id="6" w:name="_Toc225839586"/>
      <w:r>
        <w:t>ELEGIBILIDAD</w:t>
      </w:r>
      <w:bookmarkEnd w:id="6"/>
    </w:p>
    <w:p w14:paraId="7D55A090" w14:textId="77777777" w:rsidR="00290DFB" w:rsidRPr="00290DFB" w:rsidRDefault="00290DFB" w:rsidP="00290DFB">
      <w:r w:rsidRPr="00290DFB">
        <w:t>Tener la nacionalidad española.</w:t>
      </w:r>
    </w:p>
    <w:p w14:paraId="58FDAE85" w14:textId="77777777" w:rsidR="00290DFB" w:rsidRPr="00290DFB" w:rsidRDefault="00290DFB" w:rsidP="00290DFB">
      <w:r w:rsidRPr="00290DFB">
        <w:t xml:space="preserve">No entrar en conflicto con el artículo 1.5 del reglamento de Sprint de la ICF para competir por el equipo nacional español. </w:t>
      </w:r>
    </w:p>
    <w:p w14:paraId="171D080C" w14:textId="77777777" w:rsidR="00290DFB" w:rsidRPr="00290DFB" w:rsidRDefault="00290DFB" w:rsidP="00290DFB">
      <w:r w:rsidRPr="00290DFB">
        <w:t xml:space="preserve">Estar en posesión de licencia de la RFEP del año en vigor. </w:t>
      </w:r>
    </w:p>
    <w:p w14:paraId="1679B9EC" w14:textId="0FF6B728" w:rsidR="00290DFB" w:rsidRDefault="00290DFB" w:rsidP="00290DFB">
      <w:r w:rsidRPr="00290DFB">
        <w:t>Estar exento de cualquier sanción disciplinaria o antidopaje.</w:t>
      </w:r>
    </w:p>
    <w:p w14:paraId="0DEAD93C" w14:textId="48368EC0" w:rsidR="002E5FB7" w:rsidRDefault="002E5FB7" w:rsidP="002E5FB7">
      <w:pPr>
        <w:pStyle w:val="Ttulo2"/>
      </w:pPr>
      <w:bookmarkStart w:id="7" w:name="_Toc225839587"/>
      <w:r>
        <w:t>REASIGNACIONES</w:t>
      </w:r>
      <w:bookmarkEnd w:id="7"/>
    </w:p>
    <w:p w14:paraId="32B85FC5" w14:textId="6ACCC887" w:rsidR="002E5FB7" w:rsidRPr="002E5FB7" w:rsidRDefault="002E5FB7" w:rsidP="002E5FB7">
      <w:r>
        <w:t>Las posibles reasignaciones</w:t>
      </w:r>
      <w:r w:rsidR="002067E5">
        <w:t>, en caso de renuncia o incompatibilidad,</w:t>
      </w:r>
      <w:r>
        <w:t xml:space="preserve"> para competir en los </w:t>
      </w:r>
      <w:r w:rsidR="002067E5">
        <w:t xml:space="preserve">Juegos del Mediterráneo siempre se realizarán a partir de las competiciones objetivo de dichos </w:t>
      </w:r>
      <w:r w:rsidR="00545AC4">
        <w:t>Juegos del Mediterráneo</w:t>
      </w:r>
      <w:r w:rsidR="002067E5">
        <w:t>.</w:t>
      </w:r>
    </w:p>
    <w:p w14:paraId="27B8F5D8" w14:textId="44237032" w:rsidR="00F803E3" w:rsidRDefault="00A0397F" w:rsidP="00F803E3">
      <w:pPr>
        <w:pStyle w:val="Ttulo2"/>
      </w:pPr>
      <w:bookmarkStart w:id="8" w:name="_Toc225839588"/>
      <w:bookmarkStart w:id="9" w:name="_Toc222136199"/>
      <w:r>
        <w:t>INCO</w:t>
      </w:r>
      <w:r w:rsidR="00F803E3" w:rsidRPr="00260231">
        <w:t>MPATIBILIDA</w:t>
      </w:r>
      <w:r w:rsidR="00130E9C">
        <w:t>DES</w:t>
      </w:r>
      <w:bookmarkEnd w:id="8"/>
      <w:r w:rsidR="00F803E3" w:rsidRPr="00260231">
        <w:t xml:space="preserve"> </w:t>
      </w:r>
      <w:bookmarkEnd w:id="9"/>
    </w:p>
    <w:p w14:paraId="43DD9C10" w14:textId="7D8E3E7F" w:rsidR="00F803E3" w:rsidRDefault="00F803E3" w:rsidP="00F803E3">
      <w:pPr>
        <w:rPr>
          <w:color w:val="000000" w:themeColor="text1"/>
        </w:rPr>
      </w:pPr>
      <w:r>
        <w:rPr>
          <w:color w:val="000000" w:themeColor="text1"/>
        </w:rPr>
        <w:t xml:space="preserve">Los Juegos del Mediterráneo serán </w:t>
      </w:r>
      <w:r w:rsidR="00A0397F">
        <w:rPr>
          <w:b/>
          <w:bCs/>
          <w:color w:val="000000" w:themeColor="text1"/>
        </w:rPr>
        <w:t>INC</w:t>
      </w:r>
      <w:r w:rsidRPr="00F803E3">
        <w:rPr>
          <w:b/>
          <w:bCs/>
          <w:color w:val="000000" w:themeColor="text1"/>
        </w:rPr>
        <w:t>OMPATIBLES</w:t>
      </w:r>
      <w:r>
        <w:rPr>
          <w:color w:val="000000" w:themeColor="text1"/>
        </w:rPr>
        <w:t xml:space="preserve"> con el Campeonato del Mundo Senior de Poznan</w:t>
      </w:r>
      <w:r w:rsidR="007C5202">
        <w:rPr>
          <w:color w:val="000000" w:themeColor="text1"/>
        </w:rPr>
        <w:t xml:space="preserve"> (POL)</w:t>
      </w:r>
      <w:r w:rsidR="00442EA1">
        <w:rPr>
          <w:color w:val="000000" w:themeColor="text1"/>
        </w:rPr>
        <w:t>, con la III Copa del Mundo de Montreal</w:t>
      </w:r>
      <w:r w:rsidR="007C520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y con los Campeonatos del Mundo Universitarios de </w:t>
      </w:r>
      <w:proofErr w:type="spellStart"/>
      <w:r>
        <w:rPr>
          <w:color w:val="000000" w:themeColor="text1"/>
        </w:rPr>
        <w:t>Su</w:t>
      </w:r>
      <w:r w:rsidR="007C5202">
        <w:rPr>
          <w:color w:val="000000" w:themeColor="text1"/>
        </w:rPr>
        <w:t>ko</w:t>
      </w:r>
      <w:r>
        <w:rPr>
          <w:color w:val="000000" w:themeColor="text1"/>
        </w:rPr>
        <w:t>r</w:t>
      </w:r>
      <w:r w:rsidR="007C5202">
        <w:rPr>
          <w:color w:val="000000" w:themeColor="text1"/>
        </w:rPr>
        <w:t>ó</w:t>
      </w:r>
      <w:proofErr w:type="spellEnd"/>
      <w:r w:rsidR="007C5202">
        <w:rPr>
          <w:color w:val="000000" w:themeColor="text1"/>
        </w:rPr>
        <w:t xml:space="preserve"> (HUN)</w:t>
      </w:r>
      <w:r w:rsidR="004A0379">
        <w:rPr>
          <w:color w:val="000000" w:themeColor="text1"/>
        </w:rPr>
        <w:t>.</w:t>
      </w:r>
    </w:p>
    <w:p w14:paraId="6653EB0E" w14:textId="77777777" w:rsidR="002067E5" w:rsidRDefault="002067E5" w:rsidP="00F803E3">
      <w:pPr>
        <w:rPr>
          <w:color w:val="000000" w:themeColor="text1"/>
        </w:rPr>
      </w:pPr>
    </w:p>
    <w:p w14:paraId="4BAA2337" w14:textId="77777777" w:rsidR="002067E5" w:rsidRDefault="002067E5" w:rsidP="00F803E3">
      <w:pPr>
        <w:rPr>
          <w:color w:val="000000" w:themeColor="text1"/>
        </w:rPr>
      </w:pPr>
    </w:p>
    <w:p w14:paraId="4D97DBC3" w14:textId="5D52260C" w:rsidR="00F803E3" w:rsidRDefault="00F803E3" w:rsidP="00F803E3">
      <w:pPr>
        <w:pStyle w:val="Ttulo2"/>
      </w:pPr>
      <w:bookmarkStart w:id="10" w:name="_Toc222136203"/>
      <w:bookmarkStart w:id="11" w:name="_Toc225839589"/>
      <w:r>
        <w:lastRenderedPageBreak/>
        <w:t xml:space="preserve">NÚMERO DE </w:t>
      </w:r>
      <w:r w:rsidR="002949EA">
        <w:t xml:space="preserve">DEPORTISTAS CONVOCADOS PARA </w:t>
      </w:r>
      <w:r>
        <w:t>LOS JUEGOS DEL MEDITERRANEO TARANTO 2026</w:t>
      </w:r>
      <w:bookmarkEnd w:id="10"/>
      <w:bookmarkEnd w:id="11"/>
    </w:p>
    <w:p w14:paraId="4F63A54C" w14:textId="62355A70" w:rsidR="002E5FB7" w:rsidRDefault="001E0AE8" w:rsidP="001E0AE8">
      <w:r>
        <w:t xml:space="preserve">El </w:t>
      </w:r>
      <w:r w:rsidRPr="007C5202">
        <w:t>número de deportistas convocados para asistir a los Juegos del Mediterráneo Taranto 2026 será el siguiente:</w:t>
      </w:r>
    </w:p>
    <w:p w14:paraId="49C14314" w14:textId="11690F2D" w:rsidR="001E0AE8" w:rsidRDefault="001E0AE8" w:rsidP="001E0AE8">
      <w:pPr>
        <w:pStyle w:val="Prrafodelista"/>
        <w:numPr>
          <w:ilvl w:val="0"/>
          <w:numId w:val="20"/>
        </w:numPr>
      </w:pPr>
      <w:r>
        <w:t xml:space="preserve">3 </w:t>
      </w:r>
      <w:proofErr w:type="spellStart"/>
      <w:r>
        <w:t>kayakistas</w:t>
      </w:r>
      <w:proofErr w:type="spellEnd"/>
      <w:r>
        <w:t xml:space="preserve"> Mujer Kayak senior.</w:t>
      </w:r>
    </w:p>
    <w:p w14:paraId="63142564" w14:textId="7BDF989F" w:rsidR="00F803E3" w:rsidRPr="003E5B06" w:rsidRDefault="00F803E3" w:rsidP="00F803E3">
      <w:pPr>
        <w:pStyle w:val="Prrafodelista"/>
        <w:numPr>
          <w:ilvl w:val="0"/>
          <w:numId w:val="20"/>
        </w:numPr>
      </w:pPr>
      <w:r>
        <w:t xml:space="preserve">3 </w:t>
      </w:r>
      <w:proofErr w:type="spellStart"/>
      <w:r>
        <w:t>canoistas</w:t>
      </w:r>
      <w:proofErr w:type="spellEnd"/>
      <w:r>
        <w:t xml:space="preserve"> Mujer Canoa senior. </w:t>
      </w:r>
    </w:p>
    <w:p w14:paraId="16EB5C13" w14:textId="4A95BD4A" w:rsidR="00F803E3" w:rsidRPr="003E5B06" w:rsidRDefault="00F803E3" w:rsidP="00F803E3">
      <w:pPr>
        <w:pStyle w:val="Prrafodelista"/>
        <w:numPr>
          <w:ilvl w:val="0"/>
          <w:numId w:val="20"/>
        </w:numPr>
      </w:pPr>
      <w:r>
        <w:t xml:space="preserve">3 </w:t>
      </w:r>
      <w:proofErr w:type="spellStart"/>
      <w:r>
        <w:t>kayakistas</w:t>
      </w:r>
      <w:proofErr w:type="spellEnd"/>
      <w:r>
        <w:t xml:space="preserve"> Hombre Kayak senior.</w:t>
      </w:r>
    </w:p>
    <w:p w14:paraId="6AB5D52F" w14:textId="482D32B6" w:rsidR="00F803E3" w:rsidRDefault="00F803E3" w:rsidP="00E36EBE">
      <w:pPr>
        <w:pStyle w:val="Prrafodelista"/>
        <w:numPr>
          <w:ilvl w:val="0"/>
          <w:numId w:val="20"/>
        </w:numPr>
      </w:pPr>
      <w:r>
        <w:t xml:space="preserve">3 </w:t>
      </w:r>
      <w:proofErr w:type="spellStart"/>
      <w:r>
        <w:t>canoistas</w:t>
      </w:r>
      <w:proofErr w:type="spellEnd"/>
      <w:r>
        <w:t xml:space="preserve"> Hombre Canoa senior. </w:t>
      </w:r>
    </w:p>
    <w:p w14:paraId="14B840AD" w14:textId="72EF35C1" w:rsidR="004C77F9" w:rsidRDefault="004C77F9" w:rsidP="004C77F9">
      <w:pPr>
        <w:pStyle w:val="Ttulo2"/>
      </w:pPr>
      <w:bookmarkStart w:id="12" w:name="_Toc225839590"/>
      <w:r>
        <w:t>MODALIDADES Y DISTANCIAS</w:t>
      </w:r>
      <w:bookmarkEnd w:id="12"/>
    </w:p>
    <w:p w14:paraId="14FCD1CC" w14:textId="46BF7521" w:rsidR="004C77F9" w:rsidRDefault="004C77F9" w:rsidP="004C77F9">
      <w:r>
        <w:t>Los Juegos del Mediterráneo en sprint se disputarán sobre las mismas pruebas del calendario olímpico</w:t>
      </w:r>
      <w:r w:rsidR="007C5202">
        <w:t>,</w:t>
      </w:r>
      <w:r>
        <w:t xml:space="preserve"> con excepción del K4 Mujer y Hombre. </w:t>
      </w:r>
    </w:p>
    <w:p w14:paraId="671F77C7" w14:textId="59C582C6" w:rsidR="007C5202" w:rsidRDefault="007C5202" w:rsidP="007C5202">
      <w:pPr>
        <w:pStyle w:val="Prrafodelista"/>
        <w:numPr>
          <w:ilvl w:val="0"/>
          <w:numId w:val="20"/>
        </w:numPr>
      </w:pPr>
      <w:r>
        <w:t>Kayak Mujer K1 500 m y Kayak Mujer K2 500 m</w:t>
      </w:r>
    </w:p>
    <w:p w14:paraId="226C54FD" w14:textId="71740868" w:rsidR="007C5202" w:rsidRDefault="007C5202" w:rsidP="007C5202">
      <w:pPr>
        <w:pStyle w:val="Prrafodelista"/>
        <w:numPr>
          <w:ilvl w:val="0"/>
          <w:numId w:val="20"/>
        </w:numPr>
      </w:pPr>
      <w:r>
        <w:t>Kayak Hombre K1 1000 m y Kayak Hombre K2 500 m</w:t>
      </w:r>
    </w:p>
    <w:p w14:paraId="3D4A6339" w14:textId="42B2316B" w:rsidR="007C5202" w:rsidRDefault="007C5202" w:rsidP="007C5202">
      <w:pPr>
        <w:pStyle w:val="Prrafodelista"/>
        <w:numPr>
          <w:ilvl w:val="0"/>
          <w:numId w:val="20"/>
        </w:numPr>
      </w:pPr>
      <w:r>
        <w:t>Canoa Mujer C1 200 m y Canoa Mujer C2 500 m</w:t>
      </w:r>
    </w:p>
    <w:p w14:paraId="632E6FB4" w14:textId="75FE097E" w:rsidR="004C77F9" w:rsidRPr="007C5202" w:rsidRDefault="007C5202" w:rsidP="004C77F9">
      <w:pPr>
        <w:pStyle w:val="Prrafodelista"/>
        <w:numPr>
          <w:ilvl w:val="0"/>
          <w:numId w:val="20"/>
        </w:numPr>
      </w:pPr>
      <w:r>
        <w:t>Canoa Hombre C1 1000 m y Canoa Hombre C2 500 m</w:t>
      </w:r>
    </w:p>
    <w:p w14:paraId="69C3E600" w14:textId="375B656D" w:rsidR="000202E6" w:rsidRDefault="000202E6" w:rsidP="005C67E9">
      <w:pPr>
        <w:pStyle w:val="Ttulo2"/>
      </w:pPr>
      <w:bookmarkStart w:id="13" w:name="_Toc225839591"/>
      <w:r>
        <w:t>NÚMERO DE COMPETICIONES</w:t>
      </w:r>
      <w:bookmarkEnd w:id="13"/>
    </w:p>
    <w:p w14:paraId="484EC5E9" w14:textId="0D297031" w:rsidR="000202E6" w:rsidRDefault="000202E6" w:rsidP="000202E6">
      <w:r>
        <w:t>Un mism</w:t>
      </w:r>
      <w:r w:rsidR="00573565">
        <w:t>o</w:t>
      </w:r>
      <w:r>
        <w:t xml:space="preserve"> deportista </w:t>
      </w:r>
      <w:r w:rsidR="00485A76">
        <w:t xml:space="preserve">solo </w:t>
      </w:r>
      <w:r>
        <w:t>podrá disputar un</w:t>
      </w:r>
      <w:r w:rsidR="00485A76">
        <w:t>a única prueba</w:t>
      </w:r>
      <w:r w:rsidR="00F803E3">
        <w:t xml:space="preserve">. Si </w:t>
      </w:r>
      <w:r w:rsidR="001A4804">
        <w:t xml:space="preserve">obtuviese la </w:t>
      </w:r>
      <w:r w:rsidR="000E220A">
        <w:t>clasificación para</w:t>
      </w:r>
      <w:r w:rsidR="00F803E3">
        <w:t xml:space="preserve"> poder competir en dos pruebas, </w:t>
      </w:r>
      <w:r w:rsidR="00005270">
        <w:t>la embarcación individual será en la que compita.</w:t>
      </w:r>
    </w:p>
    <w:p w14:paraId="1CDB9396" w14:textId="1FBE7CBB" w:rsidR="00CB6D5D" w:rsidRDefault="00CB6D5D" w:rsidP="005C67E9">
      <w:pPr>
        <w:pStyle w:val="Ttulo2"/>
      </w:pPr>
      <w:bookmarkStart w:id="14" w:name="_Toc225839592"/>
      <w:r>
        <w:t>DISPOSICIÓN FINAL</w:t>
      </w:r>
      <w:bookmarkEnd w:id="14"/>
    </w:p>
    <w:p w14:paraId="22EB77A7" w14:textId="38D12DA1" w:rsidR="00CB6D5D" w:rsidRDefault="00CB6D5D" w:rsidP="00E36EBE">
      <w:r w:rsidRPr="00CB6D5D">
        <w:t xml:space="preserve">La </w:t>
      </w:r>
      <w:r>
        <w:t>D</w:t>
      </w:r>
      <w:r w:rsidRPr="00CB6D5D">
        <w:t xml:space="preserve">irección </w:t>
      </w:r>
      <w:r>
        <w:t>T</w:t>
      </w:r>
      <w:r w:rsidRPr="00CB6D5D">
        <w:t xml:space="preserve">écnica resolverá aquellos casos no </w:t>
      </w:r>
      <w:r w:rsidR="00C609E6">
        <w:t>contemplados</w:t>
      </w:r>
      <w:r w:rsidRPr="00CB6D5D">
        <w:t xml:space="preserve"> en este documento y podrá intervenir en los procesos por causas justificadas. </w:t>
      </w:r>
      <w:r w:rsidR="00C609E6">
        <w:t xml:space="preserve">Para aquellas situaciones no contempladas en estos criterios </w:t>
      </w:r>
      <w:r w:rsidR="0006493C">
        <w:t>podrá</w:t>
      </w:r>
      <w:r w:rsidRPr="00CB6D5D">
        <w:t xml:space="preserve"> propon</w:t>
      </w:r>
      <w:r w:rsidR="0006493C">
        <w:t>er</w:t>
      </w:r>
      <w:r w:rsidRPr="00CB6D5D">
        <w:t xml:space="preserve"> una </w:t>
      </w:r>
      <w:r w:rsidR="00C35E88">
        <w:t>C</w:t>
      </w:r>
      <w:r w:rsidRPr="00CB6D5D">
        <w:t>omisión</w:t>
      </w:r>
      <w:r w:rsidR="00575BF5">
        <w:t xml:space="preserve"> de </w:t>
      </w:r>
      <w:r w:rsidR="00C35E88">
        <w:t>R</w:t>
      </w:r>
      <w:r w:rsidR="00575BF5">
        <w:t>esolución</w:t>
      </w:r>
      <w:r w:rsidRPr="00CB6D5D">
        <w:t>.</w:t>
      </w:r>
    </w:p>
    <w:p w14:paraId="2F6E45AB" w14:textId="26C9D90F" w:rsidR="00E36EBE" w:rsidRPr="00D27BE2" w:rsidRDefault="00CB6D5D" w:rsidP="00E36EBE">
      <w:r>
        <w:t>Estos Criterios de Selección podrán ser modificados con la publicación definitiva de los Programas de Competición de l</w:t>
      </w:r>
      <w:r w:rsidR="00F803E3">
        <w:t>os Juegos del Mediterráneo de Taranto 2026</w:t>
      </w:r>
      <w:r>
        <w:t xml:space="preserve">. </w:t>
      </w:r>
      <w:r w:rsidRPr="00D27BE2">
        <w:br w:type="page"/>
      </w:r>
    </w:p>
    <w:p w14:paraId="4D090F2C" w14:textId="3A5D6587" w:rsidR="00E36EBE" w:rsidRPr="0037527D" w:rsidRDefault="00E36EBE" w:rsidP="0037527D">
      <w:pPr>
        <w:pStyle w:val="TtolAnnex"/>
        <w:shd w:val="clear" w:color="auto" w:fill="004A87"/>
        <w:spacing w:before="0" w:after="0"/>
        <w:jc w:val="center"/>
        <w:rPr>
          <w:color w:val="FFFFFF" w:themeColor="background1"/>
          <w:sz w:val="44"/>
          <w:szCs w:val="44"/>
        </w:rPr>
      </w:pPr>
      <w:bookmarkStart w:id="15" w:name="_Toc225839593"/>
      <w:r w:rsidRPr="0037527D">
        <w:rPr>
          <w:color w:val="FFFFFF" w:themeColor="background1"/>
          <w:sz w:val="44"/>
          <w:szCs w:val="44"/>
        </w:rPr>
        <w:lastRenderedPageBreak/>
        <w:t>PROYECTO</w:t>
      </w:r>
      <w:r w:rsidR="00D27BE2" w:rsidRPr="0037527D">
        <w:rPr>
          <w:color w:val="FFFFFF" w:themeColor="background1"/>
          <w:sz w:val="44"/>
          <w:szCs w:val="44"/>
        </w:rPr>
        <w:t xml:space="preserve"> </w:t>
      </w:r>
      <w:r w:rsidR="00DB2692" w:rsidRPr="0037527D">
        <w:rPr>
          <w:color w:val="FFFFFF" w:themeColor="background1"/>
          <w:sz w:val="44"/>
          <w:szCs w:val="44"/>
        </w:rPr>
        <w:t>K</w:t>
      </w:r>
      <w:r w:rsidR="00D27BE2" w:rsidRPr="0037527D">
        <w:rPr>
          <w:color w:val="FFFFFF" w:themeColor="background1"/>
          <w:sz w:val="44"/>
          <w:szCs w:val="44"/>
        </w:rPr>
        <w:t>1</w:t>
      </w:r>
      <w:r w:rsidR="00BC7B8B">
        <w:rPr>
          <w:color w:val="FFFFFF" w:themeColor="background1"/>
          <w:sz w:val="44"/>
          <w:szCs w:val="44"/>
        </w:rPr>
        <w:t xml:space="preserve"> C1</w:t>
      </w:r>
      <w:bookmarkEnd w:id="15"/>
    </w:p>
    <w:p w14:paraId="00D83E79" w14:textId="2B68B3BD" w:rsidR="00E36EBE" w:rsidRDefault="00D27BE2" w:rsidP="00D27BE2">
      <w:pPr>
        <w:pStyle w:val="TtolAnnex"/>
      </w:pPr>
      <w:bookmarkStart w:id="16" w:name="_Toc225839594"/>
      <w:r>
        <w:t>FASE 1</w:t>
      </w:r>
      <w:bookmarkEnd w:id="16"/>
    </w:p>
    <w:p w14:paraId="39C24BC5" w14:textId="507946DF" w:rsidR="00C35E88" w:rsidRDefault="00CE44E1" w:rsidP="00D27BE2">
      <w:r>
        <w:t xml:space="preserve">La Fase 1 del Proceso de Selección servirá para </w:t>
      </w:r>
      <w:r w:rsidRPr="0063485F">
        <w:rPr>
          <w:b/>
          <w:bCs/>
        </w:rPr>
        <w:t xml:space="preserve">definir las embarcaciones </w:t>
      </w:r>
      <w:r w:rsidR="00DB2692">
        <w:rPr>
          <w:b/>
          <w:bCs/>
        </w:rPr>
        <w:t>K</w:t>
      </w:r>
      <w:r w:rsidRPr="0063485F">
        <w:rPr>
          <w:b/>
          <w:bCs/>
        </w:rPr>
        <w:t>1 participantes en l</w:t>
      </w:r>
      <w:r w:rsidR="00BC7B8B">
        <w:rPr>
          <w:b/>
          <w:bCs/>
        </w:rPr>
        <w:t xml:space="preserve">as embarcaciones individuales de los </w:t>
      </w:r>
      <w:r w:rsidR="00B95041">
        <w:rPr>
          <w:b/>
          <w:bCs/>
        </w:rPr>
        <w:t>J</w:t>
      </w:r>
      <w:r w:rsidR="00BC7B8B">
        <w:rPr>
          <w:b/>
          <w:bCs/>
        </w:rPr>
        <w:t xml:space="preserve">uegos del </w:t>
      </w:r>
      <w:r w:rsidR="00B95041">
        <w:rPr>
          <w:b/>
          <w:bCs/>
        </w:rPr>
        <w:t>Mediterráneo</w:t>
      </w:r>
      <w:r w:rsidRPr="0063485F">
        <w:rPr>
          <w:b/>
          <w:bCs/>
        </w:rPr>
        <w:t>.</w:t>
      </w:r>
      <w:r>
        <w:t xml:space="preserve"> </w:t>
      </w:r>
    </w:p>
    <w:p w14:paraId="302C70F4" w14:textId="5EB97F24" w:rsidR="00D27BE2" w:rsidRPr="00D27BE2" w:rsidRDefault="00CE44E1" w:rsidP="00D27BE2">
      <w:r>
        <w:t>La</w:t>
      </w:r>
      <w:r w:rsidR="00B95041">
        <w:t>s</w:t>
      </w:r>
      <w:r>
        <w:t xml:space="preserve"> prueba</w:t>
      </w:r>
      <w:r w:rsidR="00B95041">
        <w:t xml:space="preserve">s </w:t>
      </w:r>
      <w:r>
        <w:t xml:space="preserve">de la Fase 1 </w:t>
      </w:r>
      <w:r w:rsidR="00B95041">
        <w:t>son</w:t>
      </w:r>
      <w:r>
        <w:t xml:space="preserve"> la</w:t>
      </w:r>
      <w:r w:rsidR="00B95041">
        <w:t>s</w:t>
      </w:r>
      <w:r>
        <w:t xml:space="preserve"> siguiente</w:t>
      </w:r>
      <w:r w:rsidR="00B95041">
        <w:t>s</w:t>
      </w:r>
      <w:r>
        <w:t xml:space="preserve">: 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3"/>
        <w:gridCol w:w="4820"/>
        <w:gridCol w:w="2976"/>
      </w:tblGrid>
      <w:tr w:rsidR="00D27BE2" w:rsidRPr="00D27BE2" w14:paraId="77C8F486" w14:textId="77777777" w:rsidTr="0097051D">
        <w:trPr>
          <w:trHeight w:val="283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576A8" w14:textId="77777777" w:rsidR="00D27BE2" w:rsidRPr="00D27BE2" w:rsidRDefault="00D27BE2" w:rsidP="00121B39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5C447" w14:textId="77777777" w:rsidR="00D27BE2" w:rsidRPr="00D27BE2" w:rsidRDefault="00D27BE2" w:rsidP="00121B39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Competición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7A8F0" w14:textId="77777777" w:rsidR="00D27BE2" w:rsidRPr="00D27BE2" w:rsidRDefault="00D27BE2" w:rsidP="00121B39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Sede</w:t>
            </w:r>
          </w:p>
        </w:tc>
      </w:tr>
      <w:tr w:rsidR="00D27BE2" w:rsidRPr="00D27BE2" w14:paraId="75DD5898" w14:textId="77777777" w:rsidTr="00B95041">
        <w:trPr>
          <w:trHeight w:val="340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59A3C0" w14:textId="1D949D6C" w:rsidR="00D27BE2" w:rsidRPr="00D27BE2" w:rsidRDefault="00BC7B8B" w:rsidP="00121B39">
            <w:pPr>
              <w:jc w:val="left"/>
            </w:pPr>
            <w:r>
              <w:t>22</w:t>
            </w:r>
            <w:r w:rsidR="00D27BE2" w:rsidRPr="00D27BE2">
              <w:t xml:space="preserve"> de </w:t>
            </w:r>
            <w:r w:rsidR="00AC2C5C" w:rsidRPr="00D27BE2">
              <w:t>ma</w:t>
            </w:r>
            <w:r>
              <w:t>y</w:t>
            </w:r>
            <w:r w:rsidR="00AC2C5C" w:rsidRPr="00D27BE2">
              <w:t>o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EBEC51" w14:textId="7201EE5E" w:rsidR="00D27BE2" w:rsidRPr="00D27BE2" w:rsidRDefault="00BC7B8B" w:rsidP="00121B39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Prueba </w:t>
            </w:r>
            <w:r w:rsidR="00125117">
              <w:rPr>
                <w:b/>
                <w:bCs/>
              </w:rPr>
              <w:t>Selectiv</w:t>
            </w:r>
            <w:r>
              <w:rPr>
                <w:b/>
                <w:bCs/>
              </w:rPr>
              <w:t xml:space="preserve">a </w:t>
            </w:r>
            <w:r w:rsidR="00B95041">
              <w:rPr>
                <w:b/>
                <w:bCs/>
              </w:rPr>
              <w:t>JM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5CB1A" w14:textId="47E6DC86" w:rsidR="00D27BE2" w:rsidRPr="00D27BE2" w:rsidRDefault="00125117" w:rsidP="00121B39">
            <w:pPr>
              <w:jc w:val="left"/>
            </w:pPr>
            <w:r>
              <w:t>Embalse de Trasona (Asturias)</w:t>
            </w:r>
          </w:p>
        </w:tc>
      </w:tr>
      <w:tr w:rsidR="00B95041" w:rsidRPr="00D27BE2" w14:paraId="2D3EC40F" w14:textId="77777777" w:rsidTr="0097051D">
        <w:trPr>
          <w:trHeight w:val="340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CDF7E1D" w14:textId="6E946CDC" w:rsidR="00B95041" w:rsidRDefault="00B95041" w:rsidP="00B95041">
            <w:pPr>
              <w:jc w:val="left"/>
            </w:pPr>
            <w:r w:rsidRPr="00D27BE2">
              <w:t>2</w:t>
            </w:r>
            <w:r>
              <w:t>3</w:t>
            </w:r>
            <w:r w:rsidRPr="00D27BE2">
              <w:t xml:space="preserve"> – 2</w:t>
            </w:r>
            <w:r>
              <w:t>4</w:t>
            </w:r>
            <w:r w:rsidRPr="00D27BE2">
              <w:t xml:space="preserve"> de mayo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34F5F048" w14:textId="4F21322D" w:rsidR="00B95041" w:rsidRDefault="00B95041" w:rsidP="00B95041">
            <w:pPr>
              <w:jc w:val="left"/>
              <w:rPr>
                <w:b/>
                <w:bCs/>
              </w:rPr>
            </w:pPr>
            <w:r w:rsidRPr="00D27BE2">
              <w:rPr>
                <w:b/>
                <w:bCs/>
              </w:rPr>
              <w:t>2ª Copa de España de Sprint Olímpico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5A0FDA83" w14:textId="478EC4BC" w:rsidR="00B95041" w:rsidRDefault="00B95041" w:rsidP="00B95041">
            <w:pPr>
              <w:jc w:val="left"/>
            </w:pPr>
            <w:r w:rsidRPr="00D27BE2">
              <w:t xml:space="preserve">Embalse de </w:t>
            </w:r>
            <w:r>
              <w:t>Trasona</w:t>
            </w:r>
            <w:r w:rsidRPr="00D27BE2">
              <w:t xml:space="preserve"> (</w:t>
            </w:r>
            <w:r>
              <w:t>Asturias</w:t>
            </w:r>
            <w:r w:rsidRPr="00D27BE2">
              <w:t>)</w:t>
            </w:r>
          </w:p>
        </w:tc>
      </w:tr>
    </w:tbl>
    <w:p w14:paraId="413EC1AA" w14:textId="77777777" w:rsidR="00BC7B8B" w:rsidRDefault="00BC7B8B" w:rsidP="00BC7B8B">
      <w:pPr>
        <w:pStyle w:val="Ttulo2"/>
      </w:pPr>
    </w:p>
    <w:p w14:paraId="1F985E04" w14:textId="7EC6500A" w:rsidR="00BC7B8B" w:rsidRDefault="00BC7B8B" w:rsidP="00BC7B8B">
      <w:pPr>
        <w:pStyle w:val="Ttulo2"/>
      </w:pPr>
      <w:bookmarkStart w:id="17" w:name="_Toc225839595"/>
      <w:r>
        <w:t>MUJER KAYAK</w:t>
      </w:r>
      <w:bookmarkEnd w:id="17"/>
    </w:p>
    <w:tbl>
      <w:tblPr>
        <w:tblStyle w:val="Tablaconcuadrcula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0"/>
        <w:gridCol w:w="8641"/>
      </w:tblGrid>
      <w:tr w:rsidR="00BC7B8B" w14:paraId="544C444D" w14:textId="77777777" w:rsidTr="00D32AE0">
        <w:tc>
          <w:tcPr>
            <w:tcW w:w="1020" w:type="dxa"/>
            <w:vAlign w:val="center"/>
          </w:tcPr>
          <w:p w14:paraId="335B8F54" w14:textId="4D7F1708" w:rsidR="00BC7B8B" w:rsidRDefault="00BC7B8B" w:rsidP="00D32AE0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K1 500</w:t>
            </w:r>
          </w:p>
        </w:tc>
        <w:tc>
          <w:tcPr>
            <w:tcW w:w="8641" w:type="dxa"/>
            <w:vAlign w:val="center"/>
          </w:tcPr>
          <w:p w14:paraId="5A96551E" w14:textId="4030BABE" w:rsidR="00BC7B8B" w:rsidRPr="0022350A" w:rsidRDefault="00BC7B8B" w:rsidP="00D32AE0">
            <w:pPr>
              <w:rPr>
                <w:b/>
                <w:bCs/>
              </w:rPr>
            </w:pPr>
            <w:r w:rsidRPr="0022350A">
              <w:t xml:space="preserve">Se seleccionará </w:t>
            </w:r>
            <w:r w:rsidRPr="0022350A">
              <w:rPr>
                <w:u w:val="single"/>
              </w:rPr>
              <w:t>a</w:t>
            </w:r>
            <w:r>
              <w:rPr>
                <w:u w:val="single"/>
              </w:rPr>
              <w:t xml:space="preserve"> la </w:t>
            </w:r>
            <w:r w:rsidRPr="0022350A">
              <w:rPr>
                <w:u w:val="single"/>
              </w:rPr>
              <w:t>primer</w:t>
            </w:r>
            <w:r>
              <w:rPr>
                <w:u w:val="single"/>
              </w:rPr>
              <w:t>a clasificada</w:t>
            </w:r>
            <w:r w:rsidRPr="0022350A">
              <w:t xml:space="preserve"> en </w:t>
            </w:r>
            <w:r>
              <w:t>K</w:t>
            </w:r>
            <w:r w:rsidRPr="0022350A">
              <w:t xml:space="preserve">1 </w:t>
            </w:r>
            <w:r>
              <w:t>5</w:t>
            </w:r>
            <w:r w:rsidRPr="0022350A">
              <w:t>00m de</w:t>
            </w:r>
            <w:r>
              <w:t xml:space="preserve"> </w:t>
            </w:r>
            <w:r w:rsidRPr="0022350A">
              <w:t>l</w:t>
            </w:r>
            <w:r>
              <w:t>a</w:t>
            </w:r>
            <w:r w:rsidRPr="0022350A">
              <w:t xml:space="preserve"> </w:t>
            </w:r>
            <w:r w:rsidRPr="00BC7B8B">
              <w:rPr>
                <w:u w:val="single"/>
              </w:rPr>
              <w:t xml:space="preserve">2ª Copa de España </w:t>
            </w:r>
            <w:r>
              <w:rPr>
                <w:u w:val="single"/>
              </w:rPr>
              <w:t>d</w:t>
            </w:r>
            <w:r w:rsidRPr="0022350A">
              <w:rPr>
                <w:u w:val="single"/>
              </w:rPr>
              <w:t>e</w:t>
            </w:r>
            <w:r>
              <w:rPr>
                <w:u w:val="single"/>
              </w:rPr>
              <w:t xml:space="preserve"> Sprint</w:t>
            </w:r>
            <w:r w:rsidRPr="0022350A">
              <w:t xml:space="preserve"> para competir el </w:t>
            </w:r>
            <w:r>
              <w:t>K</w:t>
            </w:r>
            <w:r w:rsidRPr="0022350A">
              <w:t xml:space="preserve">1 </w:t>
            </w:r>
            <w:r>
              <w:t>5</w:t>
            </w:r>
            <w:r w:rsidRPr="0022350A">
              <w:t>00m.</w:t>
            </w:r>
            <w:r w:rsidR="00B95041">
              <w:t xml:space="preserve"> en los Juegos del Mediterráneo</w:t>
            </w:r>
          </w:p>
        </w:tc>
      </w:tr>
    </w:tbl>
    <w:p w14:paraId="190AD376" w14:textId="77777777" w:rsidR="00B95041" w:rsidRDefault="00B95041" w:rsidP="00BC7B8B">
      <w:pPr>
        <w:pStyle w:val="Ttulo2"/>
      </w:pPr>
    </w:p>
    <w:p w14:paraId="1BED6A3D" w14:textId="42633FFF" w:rsidR="00BC7B8B" w:rsidRDefault="00B95041" w:rsidP="00BC7B8B">
      <w:pPr>
        <w:pStyle w:val="Ttulo2"/>
      </w:pPr>
      <w:bookmarkStart w:id="18" w:name="_Toc225839596"/>
      <w:r>
        <w:t>MUJER CANOA</w:t>
      </w:r>
      <w:bookmarkEnd w:id="18"/>
    </w:p>
    <w:tbl>
      <w:tblPr>
        <w:tblStyle w:val="Tablaconcuadrcula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0"/>
        <w:gridCol w:w="8641"/>
      </w:tblGrid>
      <w:tr w:rsidR="00BC7B8B" w14:paraId="62C9748D" w14:textId="77777777" w:rsidTr="00D32AE0">
        <w:tc>
          <w:tcPr>
            <w:tcW w:w="1020" w:type="dxa"/>
            <w:vAlign w:val="center"/>
          </w:tcPr>
          <w:p w14:paraId="7E1173EF" w14:textId="66F8C9D1" w:rsidR="00BC7B8B" w:rsidRDefault="00B95041" w:rsidP="00D32AE0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BC7B8B">
              <w:rPr>
                <w:b/>
                <w:bCs/>
              </w:rPr>
              <w:t xml:space="preserve">1 </w:t>
            </w:r>
            <w:r>
              <w:rPr>
                <w:b/>
                <w:bCs/>
              </w:rPr>
              <w:t>2</w:t>
            </w:r>
            <w:r w:rsidR="00BC7B8B">
              <w:rPr>
                <w:b/>
                <w:bCs/>
              </w:rPr>
              <w:t>00</w:t>
            </w:r>
          </w:p>
        </w:tc>
        <w:tc>
          <w:tcPr>
            <w:tcW w:w="8641" w:type="dxa"/>
            <w:vAlign w:val="center"/>
          </w:tcPr>
          <w:p w14:paraId="7E99867D" w14:textId="78B82272" w:rsidR="00BC7B8B" w:rsidRPr="0022350A" w:rsidRDefault="00BC7B8B" w:rsidP="00D32AE0">
            <w:pPr>
              <w:rPr>
                <w:b/>
                <w:bCs/>
              </w:rPr>
            </w:pPr>
            <w:r w:rsidRPr="0022350A">
              <w:t xml:space="preserve">Se seleccionará </w:t>
            </w:r>
            <w:r w:rsidRPr="0022350A">
              <w:rPr>
                <w:u w:val="single"/>
              </w:rPr>
              <w:t>a</w:t>
            </w:r>
            <w:r w:rsidR="00B95041">
              <w:rPr>
                <w:u w:val="single"/>
              </w:rPr>
              <w:t xml:space="preserve"> </w:t>
            </w:r>
            <w:r>
              <w:rPr>
                <w:u w:val="single"/>
              </w:rPr>
              <w:t>l</w:t>
            </w:r>
            <w:r w:rsidR="00B95041">
              <w:rPr>
                <w:u w:val="single"/>
              </w:rPr>
              <w:t>a</w:t>
            </w:r>
            <w:r>
              <w:rPr>
                <w:u w:val="single"/>
              </w:rPr>
              <w:t xml:space="preserve"> </w:t>
            </w:r>
            <w:r w:rsidRPr="0022350A">
              <w:rPr>
                <w:u w:val="single"/>
              </w:rPr>
              <w:t>primer</w:t>
            </w:r>
            <w:r w:rsidR="00B95041">
              <w:rPr>
                <w:u w:val="single"/>
              </w:rPr>
              <w:t>a</w:t>
            </w:r>
            <w:r>
              <w:rPr>
                <w:u w:val="single"/>
              </w:rPr>
              <w:t xml:space="preserve"> clasificad</w:t>
            </w:r>
            <w:r w:rsidR="00B95041">
              <w:rPr>
                <w:u w:val="single"/>
              </w:rPr>
              <w:t>a</w:t>
            </w:r>
            <w:r w:rsidRPr="0022350A">
              <w:t xml:space="preserve"> en </w:t>
            </w:r>
            <w:r w:rsidR="00B95041">
              <w:t>C</w:t>
            </w:r>
            <w:r w:rsidRPr="0022350A">
              <w:t xml:space="preserve">1 </w:t>
            </w:r>
            <w:r w:rsidR="00B95041">
              <w:t>2</w:t>
            </w:r>
            <w:r w:rsidRPr="0022350A">
              <w:t>00m de</w:t>
            </w:r>
            <w:r>
              <w:t xml:space="preserve"> </w:t>
            </w:r>
            <w:r w:rsidRPr="0022350A">
              <w:t>l</w:t>
            </w:r>
            <w:r>
              <w:t>a</w:t>
            </w:r>
            <w:r w:rsidRPr="0022350A">
              <w:t xml:space="preserve"> </w:t>
            </w:r>
            <w:r w:rsidR="00B95041">
              <w:rPr>
                <w:u w:val="single"/>
              </w:rPr>
              <w:t xml:space="preserve">2ª Copa de España </w:t>
            </w:r>
            <w:r>
              <w:rPr>
                <w:u w:val="single"/>
              </w:rPr>
              <w:t>d</w:t>
            </w:r>
            <w:r w:rsidRPr="0022350A">
              <w:rPr>
                <w:u w:val="single"/>
              </w:rPr>
              <w:t>e</w:t>
            </w:r>
            <w:r>
              <w:rPr>
                <w:u w:val="single"/>
              </w:rPr>
              <w:t xml:space="preserve"> Sprint</w:t>
            </w:r>
            <w:r w:rsidRPr="0022350A">
              <w:t xml:space="preserve"> para competir el </w:t>
            </w:r>
            <w:r w:rsidR="00B95041">
              <w:t>C</w:t>
            </w:r>
            <w:r w:rsidRPr="0022350A">
              <w:t xml:space="preserve">1 </w:t>
            </w:r>
            <w:r w:rsidR="00B95041">
              <w:t>2</w:t>
            </w:r>
            <w:r w:rsidRPr="0022350A">
              <w:t>00m.</w:t>
            </w:r>
            <w:r w:rsidR="00B95041">
              <w:t xml:space="preserve"> en los Juegos del Mediterráneo.</w:t>
            </w:r>
          </w:p>
        </w:tc>
      </w:tr>
    </w:tbl>
    <w:p w14:paraId="6FB713B4" w14:textId="77777777" w:rsidR="00BC7B8B" w:rsidRDefault="00BC7B8B" w:rsidP="005C67E9">
      <w:pPr>
        <w:pStyle w:val="Ttulo2"/>
      </w:pPr>
    </w:p>
    <w:p w14:paraId="71556602" w14:textId="77777777" w:rsidR="00B95041" w:rsidRDefault="00B95041" w:rsidP="00B95041">
      <w:pPr>
        <w:pStyle w:val="Ttulo2"/>
      </w:pPr>
      <w:bookmarkStart w:id="19" w:name="_Toc225839597"/>
      <w:r>
        <w:t>HOMBRE KAYAK</w:t>
      </w:r>
      <w:bookmarkEnd w:id="19"/>
    </w:p>
    <w:tbl>
      <w:tblPr>
        <w:tblStyle w:val="Tablaconcuadrcula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0"/>
        <w:gridCol w:w="8641"/>
      </w:tblGrid>
      <w:tr w:rsidR="00B95041" w14:paraId="325530E9" w14:textId="77777777" w:rsidTr="00D32AE0">
        <w:tc>
          <w:tcPr>
            <w:tcW w:w="1020" w:type="dxa"/>
            <w:vAlign w:val="center"/>
          </w:tcPr>
          <w:p w14:paraId="74374DAA" w14:textId="77777777" w:rsidR="00B95041" w:rsidRDefault="00B95041" w:rsidP="00D32AE0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K1 1000</w:t>
            </w:r>
          </w:p>
        </w:tc>
        <w:tc>
          <w:tcPr>
            <w:tcW w:w="8641" w:type="dxa"/>
            <w:vAlign w:val="center"/>
          </w:tcPr>
          <w:p w14:paraId="08AB652D" w14:textId="5C2FC02E" w:rsidR="00B95041" w:rsidRPr="0022350A" w:rsidRDefault="00B95041" w:rsidP="00D32AE0">
            <w:pPr>
              <w:rPr>
                <w:b/>
                <w:bCs/>
              </w:rPr>
            </w:pPr>
            <w:r w:rsidRPr="0022350A">
              <w:t xml:space="preserve">Se seleccionará </w:t>
            </w:r>
            <w:r w:rsidRPr="0022350A">
              <w:rPr>
                <w:u w:val="single"/>
              </w:rPr>
              <w:t>a</w:t>
            </w:r>
            <w:r>
              <w:rPr>
                <w:u w:val="single"/>
              </w:rPr>
              <w:t xml:space="preserve">l </w:t>
            </w:r>
            <w:r w:rsidRPr="0022350A">
              <w:rPr>
                <w:u w:val="single"/>
              </w:rPr>
              <w:t>primer</w:t>
            </w:r>
            <w:r>
              <w:rPr>
                <w:u w:val="single"/>
              </w:rPr>
              <w:t xml:space="preserve"> clasificado</w:t>
            </w:r>
            <w:r w:rsidRPr="0022350A">
              <w:t xml:space="preserve"> en </w:t>
            </w:r>
            <w:r>
              <w:t>K</w:t>
            </w:r>
            <w:r w:rsidRPr="0022350A">
              <w:t xml:space="preserve">1 </w:t>
            </w:r>
            <w:r>
              <w:t>10</w:t>
            </w:r>
            <w:r w:rsidRPr="0022350A">
              <w:t>00m de</w:t>
            </w:r>
            <w:r>
              <w:t xml:space="preserve"> </w:t>
            </w:r>
            <w:r w:rsidRPr="0022350A">
              <w:t>l</w:t>
            </w:r>
            <w:r>
              <w:t>a</w:t>
            </w:r>
            <w:r w:rsidRPr="0022350A">
              <w:t xml:space="preserve"> </w:t>
            </w:r>
            <w:r>
              <w:rPr>
                <w:u w:val="single"/>
              </w:rPr>
              <w:t xml:space="preserve">Prueba </w:t>
            </w:r>
            <w:r w:rsidRPr="0022350A">
              <w:rPr>
                <w:u w:val="single"/>
              </w:rPr>
              <w:t>Selectiv</w:t>
            </w:r>
            <w:r>
              <w:rPr>
                <w:u w:val="single"/>
              </w:rPr>
              <w:t>a JM</w:t>
            </w:r>
            <w:r w:rsidRPr="0022350A">
              <w:rPr>
                <w:u w:val="single"/>
              </w:rPr>
              <w:t xml:space="preserve"> </w:t>
            </w:r>
            <w:r>
              <w:rPr>
                <w:u w:val="single"/>
              </w:rPr>
              <w:t>d</w:t>
            </w:r>
            <w:r w:rsidRPr="0022350A">
              <w:rPr>
                <w:u w:val="single"/>
              </w:rPr>
              <w:t>e</w:t>
            </w:r>
            <w:r>
              <w:rPr>
                <w:u w:val="single"/>
              </w:rPr>
              <w:t xml:space="preserve"> Sprint</w:t>
            </w:r>
            <w:r w:rsidRPr="0022350A">
              <w:t xml:space="preserve"> para competir el </w:t>
            </w:r>
            <w:r>
              <w:t>K</w:t>
            </w:r>
            <w:r w:rsidRPr="0022350A">
              <w:t xml:space="preserve">1 </w:t>
            </w:r>
            <w:r>
              <w:t>10</w:t>
            </w:r>
            <w:r w:rsidRPr="0022350A">
              <w:t>00m.</w:t>
            </w:r>
            <w:r>
              <w:t xml:space="preserve"> en los Juegos del Mediterráneo.</w:t>
            </w:r>
          </w:p>
        </w:tc>
      </w:tr>
    </w:tbl>
    <w:p w14:paraId="53F822A1" w14:textId="77777777" w:rsidR="00B95041" w:rsidRPr="00B95041" w:rsidRDefault="00B95041" w:rsidP="00B95041"/>
    <w:p w14:paraId="1CC9B5F5" w14:textId="46D1D349" w:rsidR="00BC7B8B" w:rsidRDefault="00BC7B8B" w:rsidP="00BC7B8B">
      <w:pPr>
        <w:pStyle w:val="Ttulo2"/>
      </w:pPr>
      <w:bookmarkStart w:id="20" w:name="_Toc225839598"/>
      <w:r>
        <w:t>HOMBRE CANOA</w:t>
      </w:r>
      <w:bookmarkEnd w:id="20"/>
    </w:p>
    <w:tbl>
      <w:tblPr>
        <w:tblStyle w:val="Tablaconcuadrcula"/>
        <w:tblW w:w="96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0"/>
        <w:gridCol w:w="8641"/>
      </w:tblGrid>
      <w:tr w:rsidR="00BC7B8B" w14:paraId="22D165CD" w14:textId="77777777" w:rsidTr="00D32AE0">
        <w:tc>
          <w:tcPr>
            <w:tcW w:w="1020" w:type="dxa"/>
            <w:vAlign w:val="center"/>
          </w:tcPr>
          <w:p w14:paraId="01563A52" w14:textId="6F64AED2" w:rsidR="00BC7B8B" w:rsidRDefault="00BC7B8B" w:rsidP="00D32AE0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C1 1000</w:t>
            </w:r>
          </w:p>
        </w:tc>
        <w:tc>
          <w:tcPr>
            <w:tcW w:w="8641" w:type="dxa"/>
            <w:vAlign w:val="center"/>
          </w:tcPr>
          <w:p w14:paraId="640805BF" w14:textId="4A2796CF" w:rsidR="00BC7B8B" w:rsidRPr="0022350A" w:rsidRDefault="00BC7B8B" w:rsidP="00D32AE0">
            <w:pPr>
              <w:rPr>
                <w:b/>
                <w:bCs/>
              </w:rPr>
            </w:pPr>
            <w:r w:rsidRPr="0022350A">
              <w:t xml:space="preserve">Se seleccionará </w:t>
            </w:r>
            <w:r w:rsidRPr="0022350A">
              <w:rPr>
                <w:u w:val="single"/>
              </w:rPr>
              <w:t>a</w:t>
            </w:r>
            <w:r>
              <w:rPr>
                <w:u w:val="single"/>
              </w:rPr>
              <w:t xml:space="preserve">l </w:t>
            </w:r>
            <w:r w:rsidRPr="0022350A">
              <w:rPr>
                <w:u w:val="single"/>
              </w:rPr>
              <w:t>primer</w:t>
            </w:r>
            <w:r>
              <w:rPr>
                <w:u w:val="single"/>
              </w:rPr>
              <w:t xml:space="preserve"> clasificado</w:t>
            </w:r>
            <w:r w:rsidRPr="0022350A">
              <w:t xml:space="preserve"> en </w:t>
            </w:r>
            <w:r>
              <w:t>C</w:t>
            </w:r>
            <w:r w:rsidRPr="0022350A">
              <w:t xml:space="preserve">1 </w:t>
            </w:r>
            <w:r>
              <w:t>10</w:t>
            </w:r>
            <w:r w:rsidRPr="0022350A">
              <w:t>00m de</w:t>
            </w:r>
            <w:r>
              <w:t xml:space="preserve"> </w:t>
            </w:r>
            <w:r w:rsidRPr="0022350A">
              <w:t>l</w:t>
            </w:r>
            <w:r>
              <w:t>a</w:t>
            </w:r>
            <w:r w:rsidRPr="0022350A">
              <w:t xml:space="preserve"> </w:t>
            </w:r>
            <w:r>
              <w:rPr>
                <w:u w:val="single"/>
              </w:rPr>
              <w:t xml:space="preserve">Prueba </w:t>
            </w:r>
            <w:r w:rsidRPr="0022350A">
              <w:rPr>
                <w:u w:val="single"/>
              </w:rPr>
              <w:t>Selectiv</w:t>
            </w:r>
            <w:r>
              <w:rPr>
                <w:u w:val="single"/>
              </w:rPr>
              <w:t>a</w:t>
            </w:r>
            <w:r w:rsidRPr="0022350A">
              <w:rPr>
                <w:u w:val="single"/>
              </w:rPr>
              <w:t xml:space="preserve"> </w:t>
            </w:r>
            <w:r w:rsidR="00B95041">
              <w:rPr>
                <w:u w:val="single"/>
              </w:rPr>
              <w:t xml:space="preserve">JM </w:t>
            </w:r>
            <w:r>
              <w:rPr>
                <w:u w:val="single"/>
              </w:rPr>
              <w:t>d</w:t>
            </w:r>
            <w:r w:rsidRPr="0022350A">
              <w:rPr>
                <w:u w:val="single"/>
              </w:rPr>
              <w:t>e</w:t>
            </w:r>
            <w:r>
              <w:rPr>
                <w:u w:val="single"/>
              </w:rPr>
              <w:t xml:space="preserve"> Sprint</w:t>
            </w:r>
            <w:r w:rsidRPr="0022350A">
              <w:t xml:space="preserve"> para competir el </w:t>
            </w:r>
            <w:r>
              <w:t>C</w:t>
            </w:r>
            <w:r w:rsidRPr="0022350A">
              <w:t xml:space="preserve">1 </w:t>
            </w:r>
            <w:r>
              <w:t>10</w:t>
            </w:r>
            <w:r w:rsidRPr="0022350A">
              <w:t>00m.</w:t>
            </w:r>
            <w:r w:rsidR="00B95041">
              <w:t xml:space="preserve"> en los Juegos del Mediterráneo.</w:t>
            </w:r>
          </w:p>
        </w:tc>
      </w:tr>
    </w:tbl>
    <w:p w14:paraId="366EBB9A" w14:textId="77777777" w:rsidR="00BC7B8B" w:rsidRDefault="00BC7B8B" w:rsidP="005C67E9">
      <w:pPr>
        <w:pStyle w:val="Ttulo2"/>
      </w:pPr>
    </w:p>
    <w:p w14:paraId="1791792B" w14:textId="7AC5165B" w:rsidR="00CE44E1" w:rsidRDefault="00CE44E1" w:rsidP="00CE44E1">
      <w:pPr>
        <w:spacing w:before="240"/>
      </w:pPr>
    </w:p>
    <w:p w14:paraId="60A7195C" w14:textId="0D4F685D" w:rsidR="00CE44E1" w:rsidRDefault="0008180E" w:rsidP="00B95041">
      <w:pPr>
        <w:spacing w:before="240"/>
      </w:pPr>
      <w:r>
        <w:t xml:space="preserve"> </w:t>
      </w:r>
    </w:p>
    <w:p w14:paraId="1ACD6725" w14:textId="77777777" w:rsidR="004B6158" w:rsidRDefault="004B6158" w:rsidP="00B95041">
      <w:pPr>
        <w:spacing w:before="240"/>
      </w:pPr>
    </w:p>
    <w:p w14:paraId="7B341B27" w14:textId="06D6A999" w:rsidR="00EE0C8A" w:rsidRPr="0037527D" w:rsidRDefault="00EE0C8A" w:rsidP="004C0D05">
      <w:pPr>
        <w:pStyle w:val="TtolAnnex"/>
        <w:shd w:val="clear" w:color="auto" w:fill="004A87"/>
        <w:spacing w:before="0" w:after="0"/>
        <w:jc w:val="center"/>
        <w:rPr>
          <w:sz w:val="44"/>
          <w:szCs w:val="44"/>
        </w:rPr>
      </w:pPr>
      <w:bookmarkStart w:id="21" w:name="_Toc225839599"/>
      <w:r w:rsidRPr="0037527D">
        <w:rPr>
          <w:color w:val="FFFFFF" w:themeColor="background1"/>
          <w:sz w:val="44"/>
          <w:szCs w:val="44"/>
        </w:rPr>
        <w:lastRenderedPageBreak/>
        <w:t xml:space="preserve">PROYECTO </w:t>
      </w:r>
      <w:r w:rsidR="000444C5" w:rsidRPr="0037527D">
        <w:rPr>
          <w:color w:val="FFFFFF" w:themeColor="background1"/>
          <w:sz w:val="44"/>
          <w:szCs w:val="44"/>
        </w:rPr>
        <w:t>K</w:t>
      </w:r>
      <w:r w:rsidRPr="0037527D">
        <w:rPr>
          <w:color w:val="FFFFFF" w:themeColor="background1"/>
          <w:sz w:val="44"/>
          <w:szCs w:val="44"/>
        </w:rPr>
        <w:t>2</w:t>
      </w:r>
      <w:r w:rsidR="00B95041">
        <w:rPr>
          <w:color w:val="FFFFFF" w:themeColor="background1"/>
          <w:sz w:val="44"/>
          <w:szCs w:val="44"/>
        </w:rPr>
        <w:t xml:space="preserve"> C2</w:t>
      </w:r>
      <w:bookmarkEnd w:id="21"/>
      <w:r w:rsidR="005B67DD" w:rsidRPr="0037527D">
        <w:rPr>
          <w:color w:val="FFFFFF" w:themeColor="background1"/>
          <w:sz w:val="44"/>
          <w:szCs w:val="44"/>
        </w:rPr>
        <w:t xml:space="preserve"> </w:t>
      </w:r>
      <w:r w:rsidRPr="0037527D">
        <w:rPr>
          <w:color w:val="FFFFFF" w:themeColor="background1"/>
          <w:sz w:val="44"/>
          <w:szCs w:val="44"/>
        </w:rPr>
        <w:t xml:space="preserve"> </w:t>
      </w:r>
      <w:r w:rsidRPr="0037527D">
        <w:rPr>
          <w:sz w:val="44"/>
          <w:szCs w:val="44"/>
        </w:rPr>
        <w:t xml:space="preserve"> </w:t>
      </w:r>
    </w:p>
    <w:p w14:paraId="2D869A30" w14:textId="77777777" w:rsidR="00EE0C8A" w:rsidRDefault="00EE0C8A" w:rsidP="00EE0C8A">
      <w:pPr>
        <w:pStyle w:val="TtolAnnex"/>
      </w:pPr>
      <w:bookmarkStart w:id="22" w:name="_Toc225839600"/>
      <w:r>
        <w:t>FASE 1</w:t>
      </w:r>
      <w:bookmarkEnd w:id="22"/>
    </w:p>
    <w:p w14:paraId="6FA430D4" w14:textId="39230FF8" w:rsidR="00B95041" w:rsidRDefault="00B95041" w:rsidP="00B95041">
      <w:r>
        <w:t xml:space="preserve">La Fase 1 del Proceso de Selección servirá para </w:t>
      </w:r>
      <w:r w:rsidRPr="0063485F">
        <w:rPr>
          <w:b/>
          <w:bCs/>
        </w:rPr>
        <w:t xml:space="preserve">definir las embarcaciones </w:t>
      </w:r>
      <w:r w:rsidR="00DC140E">
        <w:rPr>
          <w:b/>
          <w:bCs/>
        </w:rPr>
        <w:t xml:space="preserve">de equipo </w:t>
      </w:r>
      <w:r>
        <w:rPr>
          <w:b/>
          <w:bCs/>
        </w:rPr>
        <w:t>K2, C2</w:t>
      </w:r>
      <w:r w:rsidRPr="0063485F">
        <w:rPr>
          <w:b/>
          <w:bCs/>
        </w:rPr>
        <w:t xml:space="preserve"> participantes </w:t>
      </w:r>
      <w:r w:rsidR="00DC140E">
        <w:rPr>
          <w:b/>
          <w:bCs/>
        </w:rPr>
        <w:t>en</w:t>
      </w:r>
      <w:r>
        <w:rPr>
          <w:b/>
          <w:bCs/>
        </w:rPr>
        <w:t xml:space="preserve"> los Juegos del Mediterráneo</w:t>
      </w:r>
      <w:r w:rsidRPr="0063485F">
        <w:rPr>
          <w:b/>
          <w:bCs/>
        </w:rPr>
        <w:t>.</w:t>
      </w:r>
      <w:r>
        <w:t xml:space="preserve"> </w:t>
      </w:r>
    </w:p>
    <w:p w14:paraId="3AC820EA" w14:textId="4353F1ED" w:rsidR="00B95041" w:rsidRPr="00D27BE2" w:rsidRDefault="008935FC" w:rsidP="00B95041">
      <w:r>
        <w:t xml:space="preserve"> </w:t>
      </w:r>
      <w:r w:rsidR="00B95041">
        <w:t xml:space="preserve">La prueba de la Fase 1 es la siguiente: </w:t>
      </w:r>
    </w:p>
    <w:tbl>
      <w:tblPr>
        <w:tblStyle w:val="Tablaconcuadrcul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843"/>
        <w:gridCol w:w="4820"/>
        <w:gridCol w:w="2976"/>
      </w:tblGrid>
      <w:tr w:rsidR="00B95041" w:rsidRPr="00D27BE2" w14:paraId="2A624BAA" w14:textId="77777777" w:rsidTr="00D32AE0">
        <w:trPr>
          <w:trHeight w:val="283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38B86" w14:textId="77777777" w:rsidR="00B95041" w:rsidRPr="00D27BE2" w:rsidRDefault="00B95041" w:rsidP="00D32AE0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C5757" w14:textId="77777777" w:rsidR="00B95041" w:rsidRPr="00D27BE2" w:rsidRDefault="00B95041" w:rsidP="00D32AE0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Competición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F7F45" w14:textId="77777777" w:rsidR="00B95041" w:rsidRPr="00D27BE2" w:rsidRDefault="00B95041" w:rsidP="00D32AE0">
            <w:pPr>
              <w:jc w:val="left"/>
              <w:rPr>
                <w:b/>
                <w:bCs/>
                <w:sz w:val="18"/>
                <w:szCs w:val="18"/>
              </w:rPr>
            </w:pPr>
            <w:r w:rsidRPr="00D27BE2">
              <w:rPr>
                <w:b/>
                <w:bCs/>
                <w:sz w:val="18"/>
                <w:szCs w:val="18"/>
              </w:rPr>
              <w:t>Sede</w:t>
            </w:r>
          </w:p>
        </w:tc>
      </w:tr>
      <w:tr w:rsidR="00B95041" w:rsidRPr="00D27BE2" w14:paraId="65AC3A4E" w14:textId="77777777" w:rsidTr="00D32AE0">
        <w:trPr>
          <w:trHeight w:val="340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3C702D2" w14:textId="77777777" w:rsidR="00B95041" w:rsidRDefault="00B95041" w:rsidP="00D32AE0">
            <w:pPr>
              <w:jc w:val="left"/>
            </w:pPr>
            <w:r w:rsidRPr="00D27BE2">
              <w:t>2</w:t>
            </w:r>
            <w:r>
              <w:t>3</w:t>
            </w:r>
            <w:r w:rsidRPr="00D27BE2">
              <w:t xml:space="preserve"> – 2</w:t>
            </w:r>
            <w:r>
              <w:t>4</w:t>
            </w:r>
            <w:r w:rsidRPr="00D27BE2">
              <w:t xml:space="preserve"> de mayo</w:t>
            </w:r>
          </w:p>
        </w:tc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24C3FCB2" w14:textId="77777777" w:rsidR="00B95041" w:rsidRDefault="00B95041" w:rsidP="00D32AE0">
            <w:pPr>
              <w:jc w:val="left"/>
              <w:rPr>
                <w:b/>
                <w:bCs/>
              </w:rPr>
            </w:pPr>
            <w:r w:rsidRPr="00D27BE2">
              <w:rPr>
                <w:b/>
                <w:bCs/>
              </w:rPr>
              <w:t>2ª Copa de España de Sprint Olímpico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vAlign w:val="center"/>
          </w:tcPr>
          <w:p w14:paraId="0DC1FA4E" w14:textId="77777777" w:rsidR="00B95041" w:rsidRDefault="00B95041" w:rsidP="00D32AE0">
            <w:pPr>
              <w:jc w:val="left"/>
            </w:pPr>
            <w:r w:rsidRPr="00D27BE2">
              <w:t xml:space="preserve">Embalse de </w:t>
            </w:r>
            <w:r>
              <w:t>Trasona</w:t>
            </w:r>
            <w:r w:rsidRPr="00D27BE2">
              <w:t xml:space="preserve"> (</w:t>
            </w:r>
            <w:r>
              <w:t>Asturias</w:t>
            </w:r>
            <w:r w:rsidRPr="00D27BE2">
              <w:t>)</w:t>
            </w:r>
          </w:p>
        </w:tc>
      </w:tr>
    </w:tbl>
    <w:p w14:paraId="1E8BC90F" w14:textId="1B45B67A" w:rsidR="00483CD5" w:rsidRDefault="00483CD5" w:rsidP="00EE0C8A"/>
    <w:p w14:paraId="7C3F0BB3" w14:textId="77777777" w:rsidR="005C67E9" w:rsidRPr="005C67E9" w:rsidRDefault="005C67E9" w:rsidP="005C67E9">
      <w:pPr>
        <w:pStyle w:val="Ttulo2"/>
        <w:rPr>
          <w:sz w:val="6"/>
        </w:rPr>
      </w:pPr>
    </w:p>
    <w:p w14:paraId="496C9A19" w14:textId="633B2C0A" w:rsidR="00DC140E" w:rsidRPr="00AC1EA6" w:rsidRDefault="00DC140E" w:rsidP="00DC140E">
      <w:pPr>
        <w:pStyle w:val="Ttulo2"/>
      </w:pPr>
      <w:bookmarkStart w:id="23" w:name="_Toc225839601"/>
      <w:r>
        <w:t>MUJER</w:t>
      </w:r>
      <w:r w:rsidRPr="00AC1EA6">
        <w:t xml:space="preserve"> </w:t>
      </w:r>
      <w:r>
        <w:t>k</w:t>
      </w:r>
      <w:r w:rsidRPr="00AC1EA6">
        <w:t>2 500</w:t>
      </w:r>
      <w:bookmarkEnd w:id="23"/>
    </w:p>
    <w:p w14:paraId="66608320" w14:textId="173DA462" w:rsidR="00DC140E" w:rsidRDefault="00DC140E" w:rsidP="00DC140E">
      <w:pPr>
        <w:spacing w:after="0"/>
      </w:pPr>
      <w:r w:rsidRPr="00AC1EA6">
        <w:t xml:space="preserve">Se seleccionará a </w:t>
      </w:r>
      <w:r w:rsidR="00331EF4">
        <w:t>la</w:t>
      </w:r>
      <w:r w:rsidRPr="00AC1EA6">
        <w:t xml:space="preserve"> </w:t>
      </w:r>
      <w:r w:rsidR="00331EF4">
        <w:rPr>
          <w:u w:val="single"/>
        </w:rPr>
        <w:t>2ª y 3ª</w:t>
      </w:r>
      <w:r w:rsidRPr="00281398">
        <w:rPr>
          <w:u w:val="single"/>
        </w:rPr>
        <w:t xml:space="preserve"> clasificad</w:t>
      </w:r>
      <w:r>
        <w:rPr>
          <w:u w:val="single"/>
        </w:rPr>
        <w:t>a</w:t>
      </w:r>
      <w:r w:rsidRPr="00281398">
        <w:rPr>
          <w:u w:val="single"/>
        </w:rPr>
        <w:t>s</w:t>
      </w:r>
      <w:r w:rsidRPr="00AC1EA6">
        <w:t xml:space="preserve"> en </w:t>
      </w:r>
      <w:r>
        <w:t>K1</w:t>
      </w:r>
      <w:r w:rsidRPr="00AC1EA6">
        <w:t xml:space="preserve"> 500m de</w:t>
      </w:r>
      <w:r>
        <w:t xml:space="preserve"> </w:t>
      </w:r>
      <w:r w:rsidRPr="00AC1EA6">
        <w:t>l</w:t>
      </w:r>
      <w:r>
        <w:t xml:space="preserve">a </w:t>
      </w:r>
      <w:r w:rsidRPr="00DC140E">
        <w:rPr>
          <w:u w:val="single"/>
        </w:rPr>
        <w:t>2ª Copa de España</w:t>
      </w:r>
      <w:r>
        <w:rPr>
          <w:u w:val="single"/>
        </w:rPr>
        <w:t xml:space="preserve"> de sprint</w:t>
      </w:r>
      <w:r w:rsidRPr="00AC1EA6">
        <w:t xml:space="preserve"> para </w:t>
      </w:r>
      <w:r w:rsidRPr="0022350A">
        <w:t xml:space="preserve">competir el </w:t>
      </w:r>
      <w:r>
        <w:t>K</w:t>
      </w:r>
      <w:r w:rsidRPr="0022350A">
        <w:t>2 500m</w:t>
      </w:r>
      <w:r w:rsidRPr="00AC1EA6">
        <w:t xml:space="preserve"> en l</w:t>
      </w:r>
      <w:r>
        <w:t>os Juegos del Mediterráneo</w:t>
      </w:r>
      <w:r w:rsidRPr="00AC1EA6">
        <w:t xml:space="preserve">. </w:t>
      </w:r>
    </w:p>
    <w:p w14:paraId="0FA70E5E" w14:textId="77777777" w:rsidR="00DC140E" w:rsidRDefault="00DC140E" w:rsidP="00DC140E">
      <w:pPr>
        <w:spacing w:after="0"/>
      </w:pPr>
    </w:p>
    <w:p w14:paraId="57CDB5D1" w14:textId="57F48BE7" w:rsidR="00DC140E" w:rsidRPr="00AC1EA6" w:rsidRDefault="00DC140E" w:rsidP="00DC140E">
      <w:pPr>
        <w:pStyle w:val="Ttulo2"/>
      </w:pPr>
      <w:bookmarkStart w:id="24" w:name="_Toc225839602"/>
      <w:r>
        <w:t>MUJER</w:t>
      </w:r>
      <w:r w:rsidRPr="00AC1EA6">
        <w:t xml:space="preserve"> </w:t>
      </w:r>
      <w:r>
        <w:t>C</w:t>
      </w:r>
      <w:r w:rsidRPr="00AC1EA6">
        <w:t>2 500</w:t>
      </w:r>
      <w:bookmarkEnd w:id="24"/>
    </w:p>
    <w:p w14:paraId="09C4FE3A" w14:textId="0FC0F854" w:rsidR="00DC140E" w:rsidRDefault="00DC140E" w:rsidP="00DC140E">
      <w:pPr>
        <w:spacing w:after="0"/>
      </w:pPr>
      <w:r w:rsidRPr="00AC1EA6">
        <w:t>Se seleccionará a l</w:t>
      </w:r>
      <w:r>
        <w:t>a</w:t>
      </w:r>
      <w:r w:rsidR="00005270">
        <w:t xml:space="preserve"> </w:t>
      </w:r>
      <w:r w:rsidR="00005270" w:rsidRPr="00005270">
        <w:rPr>
          <w:u w:val="single"/>
        </w:rPr>
        <w:t>primera zurda y a la primera diestra</w:t>
      </w:r>
      <w:r w:rsidR="006F15C1">
        <w:rPr>
          <w:u w:val="single"/>
        </w:rPr>
        <w:t xml:space="preserve"> clasificada</w:t>
      </w:r>
      <w:r w:rsidRPr="00AC1EA6">
        <w:t xml:space="preserve"> en </w:t>
      </w:r>
      <w:r>
        <w:t>C1</w:t>
      </w:r>
      <w:r w:rsidRPr="00AC1EA6">
        <w:t xml:space="preserve"> 500m de</w:t>
      </w:r>
      <w:r>
        <w:t xml:space="preserve"> </w:t>
      </w:r>
      <w:r w:rsidRPr="00AC1EA6">
        <w:t>l</w:t>
      </w:r>
      <w:r>
        <w:t xml:space="preserve">a </w:t>
      </w:r>
      <w:r w:rsidRPr="00DC140E">
        <w:rPr>
          <w:u w:val="single"/>
        </w:rPr>
        <w:t>2ª Copa de España</w:t>
      </w:r>
      <w:r>
        <w:rPr>
          <w:u w:val="single"/>
        </w:rPr>
        <w:t xml:space="preserve"> de sprint</w:t>
      </w:r>
      <w:r w:rsidRPr="00AC1EA6">
        <w:t xml:space="preserve"> para </w:t>
      </w:r>
      <w:r w:rsidRPr="0022350A">
        <w:t xml:space="preserve">competir el </w:t>
      </w:r>
      <w:r>
        <w:t>C</w:t>
      </w:r>
      <w:r w:rsidRPr="0022350A">
        <w:t>2 500m</w:t>
      </w:r>
      <w:r w:rsidRPr="00AC1EA6">
        <w:t xml:space="preserve"> en l</w:t>
      </w:r>
      <w:r>
        <w:t>os Juegos del Mediterráneo</w:t>
      </w:r>
      <w:r w:rsidRPr="00AC1EA6">
        <w:t xml:space="preserve">. </w:t>
      </w:r>
    </w:p>
    <w:p w14:paraId="7745BCE5" w14:textId="77777777" w:rsidR="00DC140E" w:rsidRDefault="00DC140E" w:rsidP="00DC140E">
      <w:pPr>
        <w:pStyle w:val="Ttulo2"/>
      </w:pPr>
    </w:p>
    <w:p w14:paraId="507E8570" w14:textId="5631B1A6" w:rsidR="00DC140E" w:rsidRPr="00AC1EA6" w:rsidRDefault="00AC725B" w:rsidP="00DC140E">
      <w:pPr>
        <w:pStyle w:val="Ttulo2"/>
      </w:pPr>
      <w:bookmarkStart w:id="25" w:name="_Toc225839603"/>
      <w:r>
        <w:t>HOMBRE</w:t>
      </w:r>
      <w:r w:rsidR="001E0AE8">
        <w:t xml:space="preserve"> K2</w:t>
      </w:r>
      <w:r w:rsidR="00DC140E" w:rsidRPr="00AC1EA6">
        <w:t xml:space="preserve"> 500</w:t>
      </w:r>
      <w:bookmarkEnd w:id="25"/>
    </w:p>
    <w:p w14:paraId="20D20104" w14:textId="77777777" w:rsidR="00DC140E" w:rsidRDefault="00DC140E" w:rsidP="00DC140E">
      <w:pPr>
        <w:spacing w:after="0"/>
      </w:pPr>
      <w:r w:rsidRPr="00AC1EA6">
        <w:t>Se seleccionará a l</w:t>
      </w:r>
      <w:r>
        <w:t>o</w:t>
      </w:r>
      <w:r w:rsidRPr="00AC1EA6">
        <w:t xml:space="preserve">s </w:t>
      </w:r>
      <w:r w:rsidRPr="00281398">
        <w:rPr>
          <w:u w:val="single"/>
        </w:rPr>
        <w:t>dos primer</w:t>
      </w:r>
      <w:r>
        <w:rPr>
          <w:u w:val="single"/>
        </w:rPr>
        <w:t>o</w:t>
      </w:r>
      <w:r w:rsidRPr="00281398">
        <w:rPr>
          <w:u w:val="single"/>
        </w:rPr>
        <w:t>s clasificad</w:t>
      </w:r>
      <w:r>
        <w:rPr>
          <w:u w:val="single"/>
        </w:rPr>
        <w:t>o</w:t>
      </w:r>
      <w:r w:rsidRPr="00281398">
        <w:rPr>
          <w:u w:val="single"/>
        </w:rPr>
        <w:t>s</w:t>
      </w:r>
      <w:r w:rsidRPr="00AC1EA6">
        <w:t xml:space="preserve"> en </w:t>
      </w:r>
      <w:r>
        <w:t>K1</w:t>
      </w:r>
      <w:r w:rsidRPr="00AC1EA6">
        <w:t xml:space="preserve"> 500m de</w:t>
      </w:r>
      <w:r>
        <w:t xml:space="preserve"> </w:t>
      </w:r>
      <w:r w:rsidRPr="00AC1EA6">
        <w:t>l</w:t>
      </w:r>
      <w:r>
        <w:t xml:space="preserve">a </w:t>
      </w:r>
      <w:r w:rsidRPr="00DC140E">
        <w:rPr>
          <w:u w:val="single"/>
        </w:rPr>
        <w:t>2ª Copa de España</w:t>
      </w:r>
      <w:r>
        <w:rPr>
          <w:u w:val="single"/>
        </w:rPr>
        <w:t xml:space="preserve"> de sprint</w:t>
      </w:r>
      <w:r w:rsidRPr="00AC1EA6">
        <w:t xml:space="preserve"> para </w:t>
      </w:r>
      <w:r w:rsidRPr="0022350A">
        <w:t xml:space="preserve">competir el </w:t>
      </w:r>
      <w:r>
        <w:t>K</w:t>
      </w:r>
      <w:r w:rsidRPr="0022350A">
        <w:t>2 500m</w:t>
      </w:r>
      <w:r w:rsidRPr="00AC1EA6">
        <w:t xml:space="preserve"> en l</w:t>
      </w:r>
      <w:r>
        <w:t>os Juegos del Mediterráneo</w:t>
      </w:r>
      <w:r w:rsidRPr="00AC1EA6">
        <w:t xml:space="preserve">. </w:t>
      </w:r>
    </w:p>
    <w:p w14:paraId="466B4F79" w14:textId="77777777" w:rsidR="00DC140E" w:rsidRDefault="00DC140E" w:rsidP="00DC140E">
      <w:pPr>
        <w:spacing w:after="0"/>
      </w:pPr>
    </w:p>
    <w:p w14:paraId="5DB88B61" w14:textId="790CDB84" w:rsidR="004E7ADA" w:rsidRPr="00AC1EA6" w:rsidRDefault="00130E9C" w:rsidP="005C67E9">
      <w:pPr>
        <w:pStyle w:val="Ttulo2"/>
      </w:pPr>
      <w:bookmarkStart w:id="26" w:name="_Toc225839604"/>
      <w:r>
        <w:t>HOMBRE C</w:t>
      </w:r>
      <w:r w:rsidR="004E7ADA" w:rsidRPr="00AC1EA6">
        <w:t>2 500</w:t>
      </w:r>
      <w:bookmarkEnd w:id="26"/>
    </w:p>
    <w:p w14:paraId="2E250834" w14:textId="204BDB0B" w:rsidR="004E7ADA" w:rsidRDefault="00AC1EA6" w:rsidP="005C67E9">
      <w:pPr>
        <w:spacing w:after="0"/>
      </w:pPr>
      <w:r w:rsidRPr="00AC1EA6">
        <w:t>Se seleccionará a</w:t>
      </w:r>
      <w:r w:rsidR="00210D6F">
        <w:t xml:space="preserve">l </w:t>
      </w:r>
      <w:r w:rsidR="00210D6F" w:rsidRPr="00210D6F">
        <w:rPr>
          <w:u w:val="single"/>
        </w:rPr>
        <w:t>primer zurdo y primer diestro</w:t>
      </w:r>
      <w:r w:rsidR="006F15C1">
        <w:rPr>
          <w:u w:val="single"/>
        </w:rPr>
        <w:t xml:space="preserve"> clasificado</w:t>
      </w:r>
      <w:r w:rsidR="00210D6F">
        <w:t xml:space="preserve"> </w:t>
      </w:r>
      <w:r w:rsidRPr="00AC1EA6">
        <w:t xml:space="preserve">en </w:t>
      </w:r>
      <w:r w:rsidR="00DC140E">
        <w:t>C1</w:t>
      </w:r>
      <w:r w:rsidRPr="00AC1EA6">
        <w:t xml:space="preserve"> 500m de</w:t>
      </w:r>
      <w:r w:rsidR="00DC140E">
        <w:t xml:space="preserve"> </w:t>
      </w:r>
      <w:r w:rsidRPr="00AC1EA6">
        <w:t>l</w:t>
      </w:r>
      <w:r w:rsidR="00DC140E">
        <w:t xml:space="preserve">a </w:t>
      </w:r>
      <w:r w:rsidR="00DC140E" w:rsidRPr="00DC140E">
        <w:rPr>
          <w:u w:val="single"/>
        </w:rPr>
        <w:t>2ª Copa de España</w:t>
      </w:r>
      <w:r w:rsidR="00DC140E">
        <w:rPr>
          <w:u w:val="single"/>
        </w:rPr>
        <w:t xml:space="preserve"> de sprint</w:t>
      </w:r>
      <w:r w:rsidRPr="00AC1EA6">
        <w:t xml:space="preserve"> para </w:t>
      </w:r>
      <w:r w:rsidRPr="0022350A">
        <w:t xml:space="preserve">competir el </w:t>
      </w:r>
      <w:r w:rsidR="00DC140E">
        <w:t>C</w:t>
      </w:r>
      <w:r w:rsidR="0022350A" w:rsidRPr="0022350A">
        <w:t>2 500m</w:t>
      </w:r>
      <w:r w:rsidR="0022350A" w:rsidRPr="00AC1EA6">
        <w:t xml:space="preserve"> </w:t>
      </w:r>
      <w:r w:rsidRPr="00AC1EA6">
        <w:t>en l</w:t>
      </w:r>
      <w:r w:rsidR="00DC140E">
        <w:t>os Juegos del Mediterráneo</w:t>
      </w:r>
      <w:r w:rsidRPr="00AC1EA6">
        <w:t xml:space="preserve">. </w:t>
      </w:r>
    </w:p>
    <w:p w14:paraId="1702C1E6" w14:textId="451F93B5" w:rsidR="00DC140E" w:rsidRPr="00DC140E" w:rsidRDefault="00DC140E" w:rsidP="00DC140E"/>
    <w:p w14:paraId="4D21BD35" w14:textId="77777777" w:rsidR="00493CE6" w:rsidRDefault="00493CE6" w:rsidP="00493CE6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93CE6" w:rsidRPr="00D27BE2" w14:paraId="754739A7" w14:textId="77777777" w:rsidTr="0034190E">
        <w:trPr>
          <w:trHeight w:val="340"/>
        </w:trPr>
        <w:tc>
          <w:tcPr>
            <w:tcW w:w="3209" w:type="dxa"/>
            <w:vAlign w:val="center"/>
          </w:tcPr>
          <w:p w14:paraId="22648960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  <w:proofErr w:type="spellStart"/>
            <w:r w:rsidRPr="00D27BE2">
              <w:rPr>
                <w:b/>
                <w:bCs/>
              </w:rPr>
              <w:t>VºBº</w:t>
            </w:r>
            <w:proofErr w:type="spellEnd"/>
          </w:p>
        </w:tc>
        <w:tc>
          <w:tcPr>
            <w:tcW w:w="3210" w:type="dxa"/>
            <w:vAlign w:val="center"/>
          </w:tcPr>
          <w:p w14:paraId="05F6E9AA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  <w:tc>
          <w:tcPr>
            <w:tcW w:w="3210" w:type="dxa"/>
            <w:vAlign w:val="center"/>
          </w:tcPr>
          <w:p w14:paraId="6C6EE4AA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</w:tr>
      <w:tr w:rsidR="00493CE6" w:rsidRPr="00D27BE2" w14:paraId="43AB5B6D" w14:textId="77777777" w:rsidTr="0034190E">
        <w:trPr>
          <w:trHeight w:val="340"/>
        </w:trPr>
        <w:tc>
          <w:tcPr>
            <w:tcW w:w="3209" w:type="dxa"/>
            <w:vAlign w:val="center"/>
          </w:tcPr>
          <w:p w14:paraId="487BAB16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  <w:r w:rsidRPr="00D27BE2">
              <w:rPr>
                <w:b/>
                <w:bCs/>
              </w:rPr>
              <w:t xml:space="preserve">EL PRESIDENTE </w:t>
            </w:r>
          </w:p>
        </w:tc>
        <w:tc>
          <w:tcPr>
            <w:tcW w:w="3210" w:type="dxa"/>
            <w:vAlign w:val="center"/>
          </w:tcPr>
          <w:p w14:paraId="4B5F48BA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  <w:tc>
          <w:tcPr>
            <w:tcW w:w="3210" w:type="dxa"/>
            <w:vAlign w:val="center"/>
          </w:tcPr>
          <w:p w14:paraId="2175EA54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  <w:r w:rsidRPr="00D27BE2">
              <w:rPr>
                <w:b/>
                <w:bCs/>
              </w:rPr>
              <w:t>EL SECRETARIO GENERAL</w:t>
            </w:r>
          </w:p>
        </w:tc>
      </w:tr>
      <w:tr w:rsidR="00493CE6" w:rsidRPr="00D27BE2" w14:paraId="6EEDD913" w14:textId="77777777" w:rsidTr="0034190E">
        <w:trPr>
          <w:trHeight w:val="1077"/>
        </w:trPr>
        <w:tc>
          <w:tcPr>
            <w:tcW w:w="3209" w:type="dxa"/>
            <w:vAlign w:val="center"/>
          </w:tcPr>
          <w:p w14:paraId="1FDF464E" w14:textId="77777777" w:rsidR="00493CE6" w:rsidRPr="00D27BE2" w:rsidRDefault="00493CE6" w:rsidP="0034190E">
            <w:pPr>
              <w:rPr>
                <w:b/>
                <w:bCs/>
              </w:rPr>
            </w:pPr>
          </w:p>
        </w:tc>
        <w:tc>
          <w:tcPr>
            <w:tcW w:w="3210" w:type="dxa"/>
            <w:vAlign w:val="center"/>
          </w:tcPr>
          <w:p w14:paraId="5398F2C7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  <w:tc>
          <w:tcPr>
            <w:tcW w:w="3210" w:type="dxa"/>
            <w:vAlign w:val="center"/>
          </w:tcPr>
          <w:p w14:paraId="2DA6B155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</w:tr>
      <w:tr w:rsidR="00493CE6" w:rsidRPr="00D27BE2" w14:paraId="4CF2C985" w14:textId="77777777" w:rsidTr="0034190E">
        <w:trPr>
          <w:trHeight w:val="340"/>
        </w:trPr>
        <w:tc>
          <w:tcPr>
            <w:tcW w:w="3209" w:type="dxa"/>
            <w:vAlign w:val="center"/>
          </w:tcPr>
          <w:p w14:paraId="35ADADE1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Javier Hernanz Agüeria </w:t>
            </w:r>
          </w:p>
        </w:tc>
        <w:tc>
          <w:tcPr>
            <w:tcW w:w="3210" w:type="dxa"/>
            <w:vAlign w:val="center"/>
          </w:tcPr>
          <w:p w14:paraId="62F473DE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</w:p>
        </w:tc>
        <w:tc>
          <w:tcPr>
            <w:tcW w:w="3210" w:type="dxa"/>
            <w:vAlign w:val="center"/>
          </w:tcPr>
          <w:p w14:paraId="570DF166" w14:textId="77777777" w:rsidR="00493CE6" w:rsidRPr="00D27BE2" w:rsidRDefault="00493CE6" w:rsidP="0034190E">
            <w:pPr>
              <w:jc w:val="center"/>
              <w:rPr>
                <w:b/>
                <w:bCs/>
              </w:rPr>
            </w:pPr>
            <w:r w:rsidRPr="00D27BE2">
              <w:rPr>
                <w:b/>
                <w:bCs/>
              </w:rPr>
              <w:t>Juan Carlos Vinuesa González</w:t>
            </w:r>
          </w:p>
        </w:tc>
      </w:tr>
    </w:tbl>
    <w:p w14:paraId="1929C9A3" w14:textId="77777777" w:rsidR="00493CE6" w:rsidRDefault="00493CE6" w:rsidP="00493CE6">
      <w:pPr>
        <w:rPr>
          <w:i/>
          <w:iCs/>
          <w:color w:val="FF0000"/>
        </w:rPr>
      </w:pPr>
    </w:p>
    <w:p w14:paraId="73292F47" w14:textId="77777777" w:rsidR="00493CE6" w:rsidRPr="00414538" w:rsidRDefault="00493CE6" w:rsidP="00493CE6">
      <w:pPr>
        <w:rPr>
          <w:i/>
          <w:iCs/>
          <w:color w:val="FF0000"/>
        </w:rPr>
      </w:pPr>
      <w:r w:rsidRPr="00414538">
        <w:rPr>
          <w:i/>
          <w:iCs/>
          <w:color w:val="FF0000"/>
        </w:rPr>
        <w:t>(RFEP) Nota informativa: En este documento debe entenderse que el masculino, con referencia a toda persona física, también implica el femenino. Se utiliza como género “no marcado” o “neutro” (R.A.E.), salvo disposición contraria específica.</w:t>
      </w:r>
    </w:p>
    <w:p w14:paraId="17C63C2C" w14:textId="77777777" w:rsidR="004D687B" w:rsidRPr="00F953A9" w:rsidRDefault="004D687B" w:rsidP="00F953A9"/>
    <w:sectPr w:rsidR="004D687B" w:rsidRPr="00F953A9" w:rsidSect="00472C0D">
      <w:headerReference w:type="default" r:id="rId12"/>
      <w:footerReference w:type="default" r:id="rId13"/>
      <w:footerReference w:type="first" r:id="rId14"/>
      <w:type w:val="continuous"/>
      <w:pgSz w:w="11907" w:h="16840" w:code="9"/>
      <w:pgMar w:top="1843" w:right="1134" w:bottom="993" w:left="1134" w:header="425" w:footer="18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F8193" w14:textId="77777777" w:rsidR="00C5677D" w:rsidRDefault="00C5677D" w:rsidP="00CC47BB">
      <w:r>
        <w:separator/>
      </w:r>
    </w:p>
  </w:endnote>
  <w:endnote w:type="continuationSeparator" w:id="0">
    <w:p w14:paraId="3977F5A7" w14:textId="77777777" w:rsidR="00C5677D" w:rsidRDefault="00C5677D" w:rsidP="00CC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ill Sans">
    <w:panose1 w:val="00000000000000000000"/>
    <w:charset w:val="00"/>
    <w:family w:val="swiss"/>
    <w:notTrueType/>
    <w:pitch w:val="variable"/>
    <w:sig w:usb0="A00000AF" w:usb1="5000205A" w:usb2="00000000" w:usb3="00000000" w:csb0="0000009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C41B2" w14:textId="142A3360" w:rsidR="0034190E" w:rsidRPr="0003270B" w:rsidRDefault="00A42578" w:rsidP="00CC47BB">
    <w:pPr>
      <w:pStyle w:val="Piedepgina"/>
      <w:rPr>
        <w:b/>
        <w:bCs/>
        <w:color w:val="0062A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32555A24" wp14:editId="04152AD4">
              <wp:simplePos x="0" y="0"/>
              <wp:positionH relativeFrom="margin">
                <wp:posOffset>0</wp:posOffset>
              </wp:positionH>
              <wp:positionV relativeFrom="paragraph">
                <wp:posOffset>2628900</wp:posOffset>
              </wp:positionV>
              <wp:extent cx="9286452" cy="1828800"/>
              <wp:effectExtent l="0" t="2628900" r="0" b="2625090"/>
              <wp:wrapNone/>
              <wp:docPr id="955332528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57233">
                        <a:off x="0" y="0"/>
                        <a:ext cx="9286452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CB6ABB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555A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207pt;width:731.2pt;height:2in;rotation:-2558926fd;z-index:251673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" filled="f" stroked="f">
              <v:fill o:detectmouseclick="t"/>
              <v:textbox style="mso-fit-shape-to-text:t">
                <w:txbxContent>
                  <w:p w14:paraId="44CB6ABB" w14:textId="77777777" w:rsidR="00A42578" w:rsidRPr="00A42578" w:rsidRDefault="00A42578" w:rsidP="00A42578">
                    <w:pPr>
                      <w:jc w:val="center"/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42578"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CONFIDENCIAL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190E" w:rsidRPr="0003270B">
      <w:rPr>
        <w:b/>
        <w:bCs/>
        <w:noProof/>
        <w:color w:val="0062AC"/>
        <w:sz w:val="18"/>
        <w:szCs w:val="18"/>
        <w:lang w:eastAsia="ca-E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285C2935" wp14:editId="7E13AB1F">
              <wp:simplePos x="0" y="0"/>
              <wp:positionH relativeFrom="margin">
                <wp:align>right</wp:align>
              </wp:positionH>
              <wp:positionV relativeFrom="paragraph">
                <wp:posOffset>10795</wp:posOffset>
              </wp:positionV>
              <wp:extent cx="382905" cy="320040"/>
              <wp:effectExtent l="0" t="0" r="0" b="3810"/>
              <wp:wrapNone/>
              <wp:docPr id="92" name="Quadre de text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905" cy="320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2E75FA6" w14:textId="77777777" w:rsidR="0034190E" w:rsidRPr="00CC47BB" w:rsidRDefault="0034190E" w:rsidP="00CC47BB">
                          <w:r w:rsidRPr="00CC47BB">
                            <w:fldChar w:fldCharType="begin"/>
                          </w:r>
                          <w:r w:rsidRPr="00CC47BB">
                            <w:instrText>PAGE   \* MERGEFORMAT</w:instrText>
                          </w:r>
                          <w:r w:rsidRPr="00CC47BB">
                            <w:fldChar w:fldCharType="separate"/>
                          </w:r>
                          <w:r w:rsidRPr="00CC47BB">
                            <w:rPr>
                              <w:noProof/>
                            </w:rPr>
                            <w:t>15</w:t>
                          </w:r>
                          <w:r w:rsidRPr="00CC47BB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C2935" id="Quadre de text 92" o:spid="_x0000_s1028" type="#_x0000_t202" style="position:absolute;left:0;text-align:left;margin-left:-21.05pt;margin-top:.85pt;width:30.15pt;height:25.2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hkLwIAAFo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" fillcolor="white [3201]" stroked="f" strokeweight=".5pt">
              <v:textbox>
                <w:txbxContent>
                  <w:p w14:paraId="02E75FA6" w14:textId="77777777" w:rsidR="0034190E" w:rsidRPr="00CC47BB" w:rsidRDefault="0034190E" w:rsidP="00CC47BB">
                    <w:r w:rsidRPr="00CC47BB">
                      <w:fldChar w:fldCharType="begin"/>
                    </w:r>
                    <w:r w:rsidRPr="00CC47BB">
                      <w:instrText>PAGE   \* MERGEFORMAT</w:instrText>
                    </w:r>
                    <w:r w:rsidRPr="00CC47BB">
                      <w:fldChar w:fldCharType="separate"/>
                    </w:r>
                    <w:r w:rsidRPr="00CC47BB">
                      <w:rPr>
                        <w:noProof/>
                      </w:rPr>
                      <w:t>15</w:t>
                    </w:r>
                    <w:r w:rsidRPr="00CC47BB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190E" w:rsidRPr="0003270B">
      <w:rPr>
        <w:b/>
        <w:bCs/>
        <w:noProof/>
        <w:color w:val="0062AC"/>
        <w:sz w:val="18"/>
        <w:szCs w:val="18"/>
        <w:lang w:eastAsia="ca-ES"/>
      </w:rPr>
      <w:t>Real Federación Española de Piragüismo</w:t>
    </w:r>
  </w:p>
  <w:p w14:paraId="73013F60" w14:textId="154DAA6A" w:rsidR="0034190E" w:rsidRPr="0003270B" w:rsidRDefault="0034190E" w:rsidP="00CC47BB">
    <w:pPr>
      <w:pStyle w:val="Piedepgina"/>
      <w:rPr>
        <w:color w:val="0062AC"/>
        <w:sz w:val="16"/>
        <w:szCs w:val="16"/>
      </w:rPr>
    </w:pPr>
    <w:r w:rsidRPr="0003270B">
      <w:rPr>
        <w:color w:val="0062AC"/>
        <w:sz w:val="16"/>
        <w:szCs w:val="16"/>
      </w:rPr>
      <w:t xml:space="preserve">C/ Antracita, 7, 3º - 28045 Madrid | www.rfep.es | </w:t>
    </w:r>
    <w:hyperlink r:id="rId1" w:history="1">
      <w:r w:rsidRPr="0003270B">
        <w:rPr>
          <w:rStyle w:val="Hipervnculo"/>
          <w:color w:val="0062AC"/>
          <w:sz w:val="16"/>
          <w:szCs w:val="16"/>
          <w:u w:val="none"/>
        </w:rPr>
        <w:t>correorfep@rfep.es</w:t>
      </w:r>
    </w:hyperlink>
    <w:r w:rsidRPr="0003270B">
      <w:rPr>
        <w:color w:val="0062AC"/>
        <w:sz w:val="16"/>
        <w:szCs w:val="16"/>
      </w:rPr>
      <w:t xml:space="preserve"> | @rfepiraguismo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5"/>
    </w:tblGrid>
    <w:tr w:rsidR="0034190E" w14:paraId="22ABF629" w14:textId="77777777" w:rsidTr="00121B39">
      <w:trPr>
        <w:cantSplit/>
        <w:trHeight w:val="1134"/>
      </w:trPr>
      <w:tc>
        <w:tcPr>
          <w:tcW w:w="4814" w:type="dxa"/>
          <w:vAlign w:val="center"/>
        </w:tcPr>
        <w:p w14:paraId="073C24EF" w14:textId="19C89D93" w:rsidR="0034190E" w:rsidRDefault="00A42578" w:rsidP="005062A0">
          <w:pPr>
            <w:pStyle w:val="Piedepgina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232" behindDoc="0" locked="0" layoutInCell="1" allowOverlap="1" wp14:anchorId="4051DA22" wp14:editId="1F2A1A01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2670810</wp:posOffset>
                    </wp:positionV>
                    <wp:extent cx="9286452" cy="1828800"/>
                    <wp:effectExtent l="0" t="2628900" r="0" b="2625090"/>
                    <wp:wrapNone/>
                    <wp:docPr id="358915750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9257233">
                              <a:off x="0" y="0"/>
                              <a:ext cx="9286452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99C0E5" w14:textId="77777777" w:rsidR="00A42578" w:rsidRPr="00A42578" w:rsidRDefault="00A42578" w:rsidP="00A42578">
                                <w:pPr>
                                  <w:jc w:val="center"/>
                                  <w:rPr>
                                    <w:rFonts w:ascii="Impact" w:hAnsi="Impact"/>
                                    <w:noProof/>
                                    <w:color w:val="FFDAD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42578">
                                  <w:rPr>
                                    <w:rFonts w:ascii="Impact" w:hAnsi="Impact"/>
                                    <w:noProof/>
                                    <w:color w:val="FFDAD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CONFIDENCIAL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4051DA2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0;text-align:left;margin-left:0;margin-top:210.3pt;width:731.2pt;height:2in;rotation:-2558926fd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" filled="f" stroked="f">
                    <v:fill o:detectmouseclick="t"/>
                    <v:textbox style="mso-fit-shape-to-text:t">
                      <w:txbxContent>
                        <w:p w14:paraId="3D99C0E5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34190E">
            <w:rPr>
              <w:noProof/>
            </w:rPr>
            <w:drawing>
              <wp:inline distT="0" distB="0" distL="0" distR="0" wp14:anchorId="3A0F4967" wp14:editId="05F889D0">
                <wp:extent cx="2042766" cy="648000"/>
                <wp:effectExtent l="0" t="0" r="0" b="0"/>
                <wp:docPr id="1768030833" name="Imat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2934006" name="Imatge 164293400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2766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5" w:type="dxa"/>
          <w:vAlign w:val="center"/>
        </w:tcPr>
        <w:p w14:paraId="2961A963" w14:textId="77777777" w:rsidR="0034190E" w:rsidRDefault="0034190E" w:rsidP="005062A0">
          <w:pPr>
            <w:pStyle w:val="Piedepgina"/>
            <w:jc w:val="center"/>
          </w:pPr>
          <w:r>
            <w:rPr>
              <w:noProof/>
            </w:rPr>
            <w:drawing>
              <wp:inline distT="0" distB="0" distL="0" distR="0" wp14:anchorId="7CA870B0" wp14:editId="478D0823">
                <wp:extent cx="2712510" cy="648000"/>
                <wp:effectExtent l="0" t="0" r="0" b="0"/>
                <wp:docPr id="388899481" name="Imat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6623362" name="Imatge 137662336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251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310A3FC" w14:textId="1D45A263" w:rsidR="0034190E" w:rsidRPr="00077361" w:rsidRDefault="00A42578">
    <w:pPr>
      <w:pStyle w:val="Piedepgina"/>
      <w:rPr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59A6CC32" wp14:editId="13736850">
              <wp:simplePos x="0" y="0"/>
              <wp:positionH relativeFrom="margin">
                <wp:align>center</wp:align>
              </wp:positionH>
              <wp:positionV relativeFrom="paragraph">
                <wp:posOffset>-4272809</wp:posOffset>
              </wp:positionV>
              <wp:extent cx="9286452" cy="1828800"/>
              <wp:effectExtent l="0" t="2667000" r="0" b="2673350"/>
              <wp:wrapNone/>
              <wp:docPr id="158947800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57233">
                        <a:off x="0" y="0"/>
                        <a:ext cx="9286452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BFC5C3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9A6CC32" id="_x0000_s1030" type="#_x0000_t202" style="position:absolute;left:0;text-align:left;margin-left:0;margin-top:-336.45pt;width:731.2pt;height:2in;rotation:-2558926fd;z-index:2516812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" filled="f" stroked="f">
              <v:fill o:detectmouseclick="t"/>
              <v:textbox style="mso-fit-shape-to-text:t">
                <w:txbxContent>
                  <w:p w14:paraId="63BFC5C3" w14:textId="77777777" w:rsidR="00A42578" w:rsidRPr="00A42578" w:rsidRDefault="00A42578" w:rsidP="00A42578">
                    <w:pPr>
                      <w:jc w:val="center"/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42578"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CONFIDENCIAL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9278A26" wp14:editId="5CEBC52B">
              <wp:simplePos x="0" y="0"/>
              <wp:positionH relativeFrom="margin">
                <wp:posOffset>-1693867</wp:posOffset>
              </wp:positionH>
              <wp:positionV relativeFrom="paragraph">
                <wp:posOffset>4396253</wp:posOffset>
              </wp:positionV>
              <wp:extent cx="9286452" cy="1828800"/>
              <wp:effectExtent l="0" t="2628900" r="0" b="2625090"/>
              <wp:wrapNone/>
              <wp:docPr id="3192898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57233">
                        <a:off x="0" y="0"/>
                        <a:ext cx="9286452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C0B032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9278A26" id="_x0000_s1031" type="#_x0000_t202" style="position:absolute;left:0;text-align:left;margin-left:-133.4pt;margin-top:346.15pt;width:731.2pt;height:2in;rotation:-2558926fd;z-index:251677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" filled="f" stroked="f">
              <v:fill o:detectmouseclick="t"/>
              <v:textbox style="mso-fit-shape-to-text:t">
                <w:txbxContent>
                  <w:p w14:paraId="72C0B032" w14:textId="77777777" w:rsidR="00A42578" w:rsidRPr="00A42578" w:rsidRDefault="00A42578" w:rsidP="00A42578">
                    <w:pPr>
                      <w:jc w:val="center"/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42578"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CONFIDENCIAL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5AE5BC1" wp14:editId="60BE8555">
              <wp:simplePos x="0" y="0"/>
              <wp:positionH relativeFrom="margin">
                <wp:posOffset>-1689934</wp:posOffset>
              </wp:positionH>
              <wp:positionV relativeFrom="paragraph">
                <wp:posOffset>4397870</wp:posOffset>
              </wp:positionV>
              <wp:extent cx="9286452" cy="1828800"/>
              <wp:effectExtent l="0" t="2628900" r="0" b="2625090"/>
              <wp:wrapNone/>
              <wp:docPr id="81707559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57233">
                        <a:off x="0" y="0"/>
                        <a:ext cx="9286452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773E5B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5AE5BC1" id="_x0000_s1032" type="#_x0000_t202" style="position:absolute;left:0;text-align:left;margin-left:-133.05pt;margin-top:346.3pt;width:731.2pt;height:2in;rotation:-2558926fd;z-index:251671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" filled="f" stroked="f">
              <v:fill o:detectmouseclick="t"/>
              <v:textbox style="mso-fit-shape-to-text:t">
                <w:txbxContent>
                  <w:p w14:paraId="26773E5B" w14:textId="77777777" w:rsidR="00A42578" w:rsidRPr="00A42578" w:rsidRDefault="00A42578" w:rsidP="00A42578">
                    <w:pPr>
                      <w:jc w:val="center"/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42578"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CONFIDENCIAL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188EB9" w14:textId="77777777" w:rsidR="00C5677D" w:rsidRDefault="00C5677D" w:rsidP="00CC47BB">
      <w:r>
        <w:separator/>
      </w:r>
    </w:p>
  </w:footnote>
  <w:footnote w:type="continuationSeparator" w:id="0">
    <w:p w14:paraId="3E6FECFE" w14:textId="77777777" w:rsidR="00C5677D" w:rsidRDefault="00C5677D" w:rsidP="00CC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F2CEE" w14:textId="3F685842" w:rsidR="0034190E" w:rsidRPr="00CC47BB" w:rsidRDefault="0034190E" w:rsidP="00CC47BB">
    <w:pPr>
      <w:pStyle w:val="Encabezado"/>
      <w:rPr>
        <w:noProof/>
        <w:lang w:eastAsia="ca-ES"/>
      </w:rPr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50A8B3C7" wp14:editId="23F1CC2B">
              <wp:simplePos x="0" y="0"/>
              <wp:positionH relativeFrom="column">
                <wp:posOffset>0</wp:posOffset>
              </wp:positionH>
              <wp:positionV relativeFrom="paragraph">
                <wp:posOffset>-79375</wp:posOffset>
              </wp:positionV>
              <wp:extent cx="3034800" cy="799200"/>
              <wp:effectExtent l="0" t="0" r="0" b="1270"/>
              <wp:wrapSquare wrapText="bothSides"/>
              <wp:docPr id="2" name="A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4800" cy="799200"/>
                        <a:chOff x="0" y="0"/>
                        <a:chExt cx="3034030" cy="798195"/>
                      </a:xfrm>
                    </wpg:grpSpPr>
                    <pic:pic xmlns:pic="http://schemas.openxmlformats.org/drawingml/2006/picture">
                      <pic:nvPicPr>
                        <pic:cNvPr id="12" name="Imatg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7918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6300" y="114300"/>
                          <a:ext cx="2157730" cy="6838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B2D1F" id="Agrupa 2" o:spid="_x0000_s1026" style="position:absolute;margin-left:0;margin-top:-6.25pt;width:238.95pt;height:62.95pt;z-index:251668992;mso-width-relative:margin;mso-height-relative:margin" coordsize="30340,7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2" o:spid="_x0000_s1027" type="#_x0000_t75" style="position:absolute;width:7092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">
                <v:imagedata r:id="rId3" o:title=""/>
              </v:shape>
              <v:shape id="image2.png" o:spid="_x0000_s1028" type="#_x0000_t75" style="position:absolute;left:8763;top:1143;width:2157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">
                <v:imagedata r:id="rId4" o:title=""/>
              </v:shape>
              <w10:wrap type="square"/>
            </v:group>
          </w:pict>
        </mc:Fallback>
      </mc:AlternateContent>
    </w:r>
  </w:p>
  <w:p w14:paraId="5E7A1794" w14:textId="17EC10CE" w:rsidR="0034190E" w:rsidRDefault="0034190E" w:rsidP="00A276E8">
    <w:pPr>
      <w:pStyle w:val="Encabezado"/>
      <w:rPr>
        <w:noProof/>
        <w:lang w:eastAsia="ca-ES"/>
      </w:rPr>
    </w:pPr>
  </w:p>
  <w:p w14:paraId="6F2CF857" w14:textId="77777777" w:rsidR="0034190E" w:rsidRPr="00CC47BB" w:rsidRDefault="0034190E" w:rsidP="00CC47BB">
    <w:pPr>
      <w:pStyle w:val="Encabezado"/>
      <w:jc w:val="right"/>
    </w:pPr>
  </w:p>
  <w:p w14:paraId="2681C62B" w14:textId="132A2367" w:rsidR="0034190E" w:rsidRPr="00194AA5" w:rsidRDefault="0034190E" w:rsidP="00CC47BB">
    <w:pPr>
      <w:pStyle w:val="Encabezado"/>
      <w:jc w:val="right"/>
      <w:rPr>
        <w:sz w:val="22"/>
        <w:szCs w:val="24"/>
      </w:rPr>
    </w:pPr>
    <w:r w:rsidRPr="00194AA5">
      <w:rPr>
        <w:sz w:val="22"/>
        <w:szCs w:val="24"/>
      </w:rPr>
      <w:t>Criterios de Selección 202</w:t>
    </w:r>
    <w:r>
      <w:rPr>
        <w:sz w:val="22"/>
        <w:szCs w:val="24"/>
      </w:rPr>
      <w:t>6</w:t>
    </w:r>
  </w:p>
  <w:p w14:paraId="6E5B5B89" w14:textId="5F24AE75" w:rsidR="0034190E" w:rsidRPr="00194AA5" w:rsidRDefault="00A42578" w:rsidP="00CC47BB">
    <w:pPr>
      <w:pStyle w:val="Encabezado"/>
      <w:jc w:val="right"/>
      <w:rPr>
        <w:b/>
        <w:bCs/>
        <w:color w:val="0062AC"/>
        <w:sz w:val="22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0244757" wp14:editId="3242CF09">
              <wp:simplePos x="0" y="0"/>
              <wp:positionH relativeFrom="margin">
                <wp:posOffset>-1634366</wp:posOffset>
              </wp:positionH>
              <wp:positionV relativeFrom="paragraph">
                <wp:posOffset>4657898</wp:posOffset>
              </wp:positionV>
              <wp:extent cx="9286452" cy="1828800"/>
              <wp:effectExtent l="0" t="2628900" r="0" b="2625090"/>
              <wp:wrapNone/>
              <wp:docPr id="160110495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9257233">
                        <a:off x="0" y="0"/>
                        <a:ext cx="9286452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F43A70" w14:textId="77777777" w:rsidR="00A42578" w:rsidRPr="00A42578" w:rsidRDefault="00A42578" w:rsidP="00A42578">
                          <w:pPr>
                            <w:jc w:val="center"/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42578">
                            <w:rPr>
                              <w:rFonts w:ascii="Impact" w:hAnsi="Impact"/>
                              <w:noProof/>
                              <w:color w:val="FFDAD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02447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128.7pt;margin-top:366.75pt;width:731.2pt;height:2in;rotation:-2558926fd;z-index:251675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" filled="f" stroked="f">
              <v:fill o:detectmouseclick="t"/>
              <v:textbox style="mso-fit-shape-to-text:t">
                <w:txbxContent>
                  <w:p w14:paraId="57F43A70" w14:textId="77777777" w:rsidR="00A42578" w:rsidRPr="00A42578" w:rsidRDefault="00A42578" w:rsidP="00A42578">
                    <w:pPr>
                      <w:jc w:val="center"/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42578">
                      <w:rPr>
                        <w:rFonts w:ascii="Impact" w:hAnsi="Impact"/>
                        <w:noProof/>
                        <w:color w:val="FFDAD1"/>
                        <w:sz w:val="180"/>
                        <w:szCs w:val="1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CONFIDENCIAL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4190E" w:rsidRPr="00194AA5">
      <w:rPr>
        <w:b/>
        <w:bCs/>
        <w:color w:val="0062AC"/>
        <w:sz w:val="22"/>
        <w:szCs w:val="24"/>
      </w:rPr>
      <w:t>SPRINT SENIOR</w:t>
    </w:r>
    <w:r w:rsidR="0034190E">
      <w:rPr>
        <w:b/>
        <w:bCs/>
        <w:color w:val="0062AC"/>
        <w:sz w:val="22"/>
        <w:szCs w:val="24"/>
      </w:rPr>
      <w:t xml:space="preserve"> KAYAK HOMBRE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B481B"/>
    <w:multiLevelType w:val="hybridMultilevel"/>
    <w:tmpl w:val="10D62F90"/>
    <w:lvl w:ilvl="0" w:tplc="2F38D51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11C726C"/>
    <w:multiLevelType w:val="hybridMultilevel"/>
    <w:tmpl w:val="5CB889C6"/>
    <w:lvl w:ilvl="0" w:tplc="1CAEADA0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sz w:val="22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36903"/>
    <w:multiLevelType w:val="hybridMultilevel"/>
    <w:tmpl w:val="E318D500"/>
    <w:lvl w:ilvl="0" w:tplc="18D036BE">
      <w:start w:val="1"/>
      <w:numFmt w:val="decimal"/>
      <w:pStyle w:val="Ttulo1"/>
      <w:lvlText w:val="%1   "/>
      <w:lvlJc w:val="left"/>
      <w:pPr>
        <w:ind w:left="360" w:hanging="360"/>
      </w:pPr>
      <w:rPr>
        <w:rFonts w:asciiTheme="majorHAnsi" w:hAnsiTheme="majorHAnsi" w:cstheme="majorHAnsi" w:hint="default"/>
        <w:b w:val="0"/>
        <w:bCs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579E1"/>
    <w:multiLevelType w:val="hybridMultilevel"/>
    <w:tmpl w:val="1F066EC8"/>
    <w:lvl w:ilvl="0" w:tplc="039E0884">
      <w:start w:val="1"/>
      <w:numFmt w:val="bullet"/>
      <w:lvlText w:val="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B3E1189"/>
    <w:multiLevelType w:val="hybridMultilevel"/>
    <w:tmpl w:val="C73C04BE"/>
    <w:lvl w:ilvl="0" w:tplc="039E088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673C0"/>
    <w:multiLevelType w:val="hybridMultilevel"/>
    <w:tmpl w:val="4FE20088"/>
    <w:lvl w:ilvl="0" w:tplc="14DEE86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C57F1"/>
    <w:multiLevelType w:val="hybridMultilevel"/>
    <w:tmpl w:val="2454235E"/>
    <w:lvl w:ilvl="0" w:tplc="2F38D5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B1BFB"/>
    <w:multiLevelType w:val="hybridMultilevel"/>
    <w:tmpl w:val="EF147774"/>
    <w:lvl w:ilvl="0" w:tplc="E8D25F5E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64F8F"/>
    <w:multiLevelType w:val="hybridMultilevel"/>
    <w:tmpl w:val="72AE10DA"/>
    <w:lvl w:ilvl="0" w:tplc="FD402E34">
      <w:start w:val="1"/>
      <w:numFmt w:val="decimal"/>
      <w:lvlText w:val="ANNEX %1   "/>
      <w:lvlJc w:val="left"/>
      <w:pPr>
        <w:ind w:left="720" w:hanging="360"/>
      </w:pPr>
      <w:rPr>
        <w:rFonts w:ascii="Gill Sans" w:hAnsi="Gill Sans"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56C41"/>
    <w:multiLevelType w:val="hybridMultilevel"/>
    <w:tmpl w:val="57B417A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623E8"/>
    <w:multiLevelType w:val="multilevel"/>
    <w:tmpl w:val="67DE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41031D"/>
    <w:multiLevelType w:val="hybridMultilevel"/>
    <w:tmpl w:val="20BA0B44"/>
    <w:lvl w:ilvl="0" w:tplc="D682D58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911B75"/>
    <w:multiLevelType w:val="hybridMultilevel"/>
    <w:tmpl w:val="2B0E1F7E"/>
    <w:lvl w:ilvl="0" w:tplc="26062FD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DD02F3"/>
    <w:multiLevelType w:val="hybridMultilevel"/>
    <w:tmpl w:val="981CE5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869B4"/>
    <w:multiLevelType w:val="hybridMultilevel"/>
    <w:tmpl w:val="A460A5C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002EE"/>
    <w:multiLevelType w:val="hybridMultilevel"/>
    <w:tmpl w:val="97FAE78A"/>
    <w:lvl w:ilvl="0" w:tplc="039E088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40B75"/>
    <w:multiLevelType w:val="hybridMultilevel"/>
    <w:tmpl w:val="89D8B9F0"/>
    <w:lvl w:ilvl="0" w:tplc="CEF88714">
      <w:start w:val="1"/>
      <w:numFmt w:val="decimal"/>
      <w:lvlText w:val="%1."/>
      <w:lvlJc w:val="left"/>
      <w:pPr>
        <w:ind w:left="1004" w:hanging="360"/>
      </w:pPr>
    </w:lvl>
    <w:lvl w:ilvl="1" w:tplc="7C88CC28" w:tentative="1">
      <w:start w:val="1"/>
      <w:numFmt w:val="lowerLetter"/>
      <w:lvlText w:val="%2."/>
      <w:lvlJc w:val="left"/>
      <w:pPr>
        <w:ind w:left="1724" w:hanging="360"/>
      </w:pPr>
    </w:lvl>
    <w:lvl w:ilvl="2" w:tplc="983EFD88" w:tentative="1">
      <w:start w:val="1"/>
      <w:numFmt w:val="lowerRoman"/>
      <w:lvlText w:val="%3."/>
      <w:lvlJc w:val="right"/>
      <w:pPr>
        <w:ind w:left="2444" w:hanging="180"/>
      </w:pPr>
    </w:lvl>
    <w:lvl w:ilvl="3" w:tplc="F0DCE89E" w:tentative="1">
      <w:start w:val="1"/>
      <w:numFmt w:val="decimal"/>
      <w:lvlText w:val="%4."/>
      <w:lvlJc w:val="left"/>
      <w:pPr>
        <w:ind w:left="3164" w:hanging="360"/>
      </w:pPr>
    </w:lvl>
    <w:lvl w:ilvl="4" w:tplc="A4DC2016" w:tentative="1">
      <w:start w:val="1"/>
      <w:numFmt w:val="lowerLetter"/>
      <w:lvlText w:val="%5."/>
      <w:lvlJc w:val="left"/>
      <w:pPr>
        <w:ind w:left="3884" w:hanging="360"/>
      </w:pPr>
    </w:lvl>
    <w:lvl w:ilvl="5" w:tplc="660E8B3E" w:tentative="1">
      <w:start w:val="1"/>
      <w:numFmt w:val="lowerRoman"/>
      <w:lvlText w:val="%6."/>
      <w:lvlJc w:val="right"/>
      <w:pPr>
        <w:ind w:left="4604" w:hanging="180"/>
      </w:pPr>
    </w:lvl>
    <w:lvl w:ilvl="6" w:tplc="60F054BC" w:tentative="1">
      <w:start w:val="1"/>
      <w:numFmt w:val="decimal"/>
      <w:lvlText w:val="%7."/>
      <w:lvlJc w:val="left"/>
      <w:pPr>
        <w:ind w:left="5324" w:hanging="360"/>
      </w:pPr>
    </w:lvl>
    <w:lvl w:ilvl="7" w:tplc="2A22D292" w:tentative="1">
      <w:start w:val="1"/>
      <w:numFmt w:val="lowerLetter"/>
      <w:lvlText w:val="%8."/>
      <w:lvlJc w:val="left"/>
      <w:pPr>
        <w:ind w:left="6044" w:hanging="360"/>
      </w:pPr>
    </w:lvl>
    <w:lvl w:ilvl="8" w:tplc="CA5226D0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192915824">
    <w:abstractNumId w:val="1"/>
  </w:num>
  <w:num w:numId="2" w16cid:durableId="1557204767">
    <w:abstractNumId w:val="1"/>
  </w:num>
  <w:num w:numId="3" w16cid:durableId="1701391000">
    <w:abstractNumId w:val="2"/>
  </w:num>
  <w:num w:numId="4" w16cid:durableId="748162964">
    <w:abstractNumId w:val="2"/>
  </w:num>
  <w:num w:numId="5" w16cid:durableId="185875504">
    <w:abstractNumId w:val="8"/>
  </w:num>
  <w:num w:numId="6" w16cid:durableId="850413555">
    <w:abstractNumId w:val="5"/>
  </w:num>
  <w:num w:numId="7" w16cid:durableId="830482529">
    <w:abstractNumId w:val="14"/>
  </w:num>
  <w:num w:numId="8" w16cid:durableId="17977042">
    <w:abstractNumId w:val="9"/>
  </w:num>
  <w:num w:numId="9" w16cid:durableId="1883514965">
    <w:abstractNumId w:val="16"/>
  </w:num>
  <w:num w:numId="10" w16cid:durableId="1690719770">
    <w:abstractNumId w:val="2"/>
  </w:num>
  <w:num w:numId="11" w16cid:durableId="1367682414">
    <w:abstractNumId w:val="10"/>
  </w:num>
  <w:num w:numId="12" w16cid:durableId="124587838">
    <w:abstractNumId w:val="2"/>
  </w:num>
  <w:num w:numId="13" w16cid:durableId="296303274">
    <w:abstractNumId w:val="11"/>
  </w:num>
  <w:num w:numId="14" w16cid:durableId="1336302468">
    <w:abstractNumId w:val="6"/>
  </w:num>
  <w:num w:numId="15" w16cid:durableId="593324887">
    <w:abstractNumId w:val="13"/>
  </w:num>
  <w:num w:numId="16" w16cid:durableId="662006456">
    <w:abstractNumId w:val="15"/>
  </w:num>
  <w:num w:numId="17" w16cid:durableId="233467659">
    <w:abstractNumId w:val="4"/>
  </w:num>
  <w:num w:numId="18" w16cid:durableId="64572192">
    <w:abstractNumId w:val="0"/>
  </w:num>
  <w:num w:numId="19" w16cid:durableId="1412897282">
    <w:abstractNumId w:val="3"/>
  </w:num>
  <w:num w:numId="20" w16cid:durableId="1087191767">
    <w:abstractNumId w:val="12"/>
  </w:num>
  <w:num w:numId="21" w16cid:durableId="13423971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F6F"/>
    <w:rsid w:val="00000385"/>
    <w:rsid w:val="00000F4A"/>
    <w:rsid w:val="000018FA"/>
    <w:rsid w:val="00003405"/>
    <w:rsid w:val="00005270"/>
    <w:rsid w:val="00007411"/>
    <w:rsid w:val="00013692"/>
    <w:rsid w:val="00013A26"/>
    <w:rsid w:val="00013D68"/>
    <w:rsid w:val="0001416D"/>
    <w:rsid w:val="000149C4"/>
    <w:rsid w:val="000172D1"/>
    <w:rsid w:val="0001754C"/>
    <w:rsid w:val="000202E6"/>
    <w:rsid w:val="00020DEA"/>
    <w:rsid w:val="0002353B"/>
    <w:rsid w:val="00023C31"/>
    <w:rsid w:val="0003270B"/>
    <w:rsid w:val="00033881"/>
    <w:rsid w:val="00034EC8"/>
    <w:rsid w:val="00042E43"/>
    <w:rsid w:val="000434E2"/>
    <w:rsid w:val="000444C5"/>
    <w:rsid w:val="000479D9"/>
    <w:rsid w:val="0005302D"/>
    <w:rsid w:val="000568A9"/>
    <w:rsid w:val="00056BE5"/>
    <w:rsid w:val="0005712B"/>
    <w:rsid w:val="000606EC"/>
    <w:rsid w:val="0006493C"/>
    <w:rsid w:val="00065B38"/>
    <w:rsid w:val="00066CEC"/>
    <w:rsid w:val="00073C96"/>
    <w:rsid w:val="00073F50"/>
    <w:rsid w:val="00074231"/>
    <w:rsid w:val="0007601F"/>
    <w:rsid w:val="00077361"/>
    <w:rsid w:val="0008180E"/>
    <w:rsid w:val="00081AD7"/>
    <w:rsid w:val="00081C21"/>
    <w:rsid w:val="000906D2"/>
    <w:rsid w:val="000963EC"/>
    <w:rsid w:val="00097EB5"/>
    <w:rsid w:val="000A22BB"/>
    <w:rsid w:val="000A5FE7"/>
    <w:rsid w:val="000A6C7F"/>
    <w:rsid w:val="000B3348"/>
    <w:rsid w:val="000B3F73"/>
    <w:rsid w:val="000B5660"/>
    <w:rsid w:val="000B6B33"/>
    <w:rsid w:val="000C19A2"/>
    <w:rsid w:val="000C1D27"/>
    <w:rsid w:val="000C2621"/>
    <w:rsid w:val="000C2CEF"/>
    <w:rsid w:val="000C615B"/>
    <w:rsid w:val="000D17E0"/>
    <w:rsid w:val="000D2BFE"/>
    <w:rsid w:val="000D7858"/>
    <w:rsid w:val="000E220A"/>
    <w:rsid w:val="000E5EC4"/>
    <w:rsid w:val="000F43D8"/>
    <w:rsid w:val="000F449A"/>
    <w:rsid w:val="00101FCC"/>
    <w:rsid w:val="001022EA"/>
    <w:rsid w:val="00105C21"/>
    <w:rsid w:val="001219BD"/>
    <w:rsid w:val="00121B39"/>
    <w:rsid w:val="001233EF"/>
    <w:rsid w:val="001242DB"/>
    <w:rsid w:val="00125117"/>
    <w:rsid w:val="001251D5"/>
    <w:rsid w:val="00125604"/>
    <w:rsid w:val="00125797"/>
    <w:rsid w:val="00125CDB"/>
    <w:rsid w:val="00126F88"/>
    <w:rsid w:val="00130E9C"/>
    <w:rsid w:val="001312C0"/>
    <w:rsid w:val="00133EF7"/>
    <w:rsid w:val="00135287"/>
    <w:rsid w:val="00135A14"/>
    <w:rsid w:val="0013709A"/>
    <w:rsid w:val="0013766E"/>
    <w:rsid w:val="00144926"/>
    <w:rsid w:val="00144AB8"/>
    <w:rsid w:val="00151995"/>
    <w:rsid w:val="001528C0"/>
    <w:rsid w:val="00162A6B"/>
    <w:rsid w:val="00162DE7"/>
    <w:rsid w:val="00162DEC"/>
    <w:rsid w:val="00163130"/>
    <w:rsid w:val="00165980"/>
    <w:rsid w:val="0016649F"/>
    <w:rsid w:val="00166A91"/>
    <w:rsid w:val="001728A8"/>
    <w:rsid w:val="00176BE3"/>
    <w:rsid w:val="00181B4D"/>
    <w:rsid w:val="00181DFA"/>
    <w:rsid w:val="00182BB2"/>
    <w:rsid w:val="001838C4"/>
    <w:rsid w:val="0018518C"/>
    <w:rsid w:val="001854BF"/>
    <w:rsid w:val="00191BA5"/>
    <w:rsid w:val="00194AA5"/>
    <w:rsid w:val="00195526"/>
    <w:rsid w:val="00195D5F"/>
    <w:rsid w:val="0019766D"/>
    <w:rsid w:val="001A1840"/>
    <w:rsid w:val="001A18D8"/>
    <w:rsid w:val="001A1BAF"/>
    <w:rsid w:val="001A4804"/>
    <w:rsid w:val="001B047A"/>
    <w:rsid w:val="001B3D6C"/>
    <w:rsid w:val="001B6A74"/>
    <w:rsid w:val="001B7459"/>
    <w:rsid w:val="001B7F4A"/>
    <w:rsid w:val="001C192D"/>
    <w:rsid w:val="001C37C0"/>
    <w:rsid w:val="001C5D07"/>
    <w:rsid w:val="001D1B66"/>
    <w:rsid w:val="001D6110"/>
    <w:rsid w:val="001E0AE8"/>
    <w:rsid w:val="001E4217"/>
    <w:rsid w:val="001F3C84"/>
    <w:rsid w:val="001F74AF"/>
    <w:rsid w:val="00203099"/>
    <w:rsid w:val="00204048"/>
    <w:rsid w:val="002048F9"/>
    <w:rsid w:val="002067E5"/>
    <w:rsid w:val="00207DB3"/>
    <w:rsid w:val="00210C4A"/>
    <w:rsid w:val="00210D6F"/>
    <w:rsid w:val="00211ACF"/>
    <w:rsid w:val="0021522F"/>
    <w:rsid w:val="002217AA"/>
    <w:rsid w:val="002221D1"/>
    <w:rsid w:val="0022350A"/>
    <w:rsid w:val="00227796"/>
    <w:rsid w:val="002278B1"/>
    <w:rsid w:val="00231D70"/>
    <w:rsid w:val="002339CC"/>
    <w:rsid w:val="00235BB1"/>
    <w:rsid w:val="00240F07"/>
    <w:rsid w:val="00242FFA"/>
    <w:rsid w:val="00244BA4"/>
    <w:rsid w:val="002464E3"/>
    <w:rsid w:val="0025605D"/>
    <w:rsid w:val="00256B52"/>
    <w:rsid w:val="0026213F"/>
    <w:rsid w:val="00262B9A"/>
    <w:rsid w:val="00266176"/>
    <w:rsid w:val="00266DFA"/>
    <w:rsid w:val="00267244"/>
    <w:rsid w:val="0026742A"/>
    <w:rsid w:val="00270532"/>
    <w:rsid w:val="002705DF"/>
    <w:rsid w:val="002706E4"/>
    <w:rsid w:val="00271BBC"/>
    <w:rsid w:val="00272F5A"/>
    <w:rsid w:val="002732B2"/>
    <w:rsid w:val="00274417"/>
    <w:rsid w:val="00275D9C"/>
    <w:rsid w:val="0027642D"/>
    <w:rsid w:val="00277F91"/>
    <w:rsid w:val="00280513"/>
    <w:rsid w:val="00281398"/>
    <w:rsid w:val="00286471"/>
    <w:rsid w:val="00290297"/>
    <w:rsid w:val="00290DFB"/>
    <w:rsid w:val="00292175"/>
    <w:rsid w:val="00292CDA"/>
    <w:rsid w:val="002949EA"/>
    <w:rsid w:val="00295F8C"/>
    <w:rsid w:val="002A2075"/>
    <w:rsid w:val="002A6ECC"/>
    <w:rsid w:val="002A717F"/>
    <w:rsid w:val="002A7B97"/>
    <w:rsid w:val="002C217B"/>
    <w:rsid w:val="002C49B3"/>
    <w:rsid w:val="002D2A4C"/>
    <w:rsid w:val="002D411A"/>
    <w:rsid w:val="002E0555"/>
    <w:rsid w:val="002E0AEB"/>
    <w:rsid w:val="002E4153"/>
    <w:rsid w:val="002E4C2B"/>
    <w:rsid w:val="002E516D"/>
    <w:rsid w:val="002E52ED"/>
    <w:rsid w:val="002E5FB7"/>
    <w:rsid w:val="002E7140"/>
    <w:rsid w:val="002F0564"/>
    <w:rsid w:val="002F1DF2"/>
    <w:rsid w:val="002F2145"/>
    <w:rsid w:val="002F5E8C"/>
    <w:rsid w:val="002F7B2D"/>
    <w:rsid w:val="00300762"/>
    <w:rsid w:val="00301CFD"/>
    <w:rsid w:val="00303290"/>
    <w:rsid w:val="0030779A"/>
    <w:rsid w:val="00312185"/>
    <w:rsid w:val="00312289"/>
    <w:rsid w:val="00314931"/>
    <w:rsid w:val="00315124"/>
    <w:rsid w:val="00317501"/>
    <w:rsid w:val="003201D3"/>
    <w:rsid w:val="00324553"/>
    <w:rsid w:val="003260CB"/>
    <w:rsid w:val="003304EE"/>
    <w:rsid w:val="003308B4"/>
    <w:rsid w:val="00331EF4"/>
    <w:rsid w:val="003364B0"/>
    <w:rsid w:val="003373E1"/>
    <w:rsid w:val="00337494"/>
    <w:rsid w:val="00337C6C"/>
    <w:rsid w:val="0034190E"/>
    <w:rsid w:val="00343362"/>
    <w:rsid w:val="0034357D"/>
    <w:rsid w:val="0034442A"/>
    <w:rsid w:val="003473DE"/>
    <w:rsid w:val="00347CEB"/>
    <w:rsid w:val="00350AE7"/>
    <w:rsid w:val="003643AF"/>
    <w:rsid w:val="00366E5A"/>
    <w:rsid w:val="00370BF9"/>
    <w:rsid w:val="0037162C"/>
    <w:rsid w:val="00372410"/>
    <w:rsid w:val="003724B3"/>
    <w:rsid w:val="0037299F"/>
    <w:rsid w:val="00373244"/>
    <w:rsid w:val="00373E83"/>
    <w:rsid w:val="0037527D"/>
    <w:rsid w:val="00380AA7"/>
    <w:rsid w:val="003822EB"/>
    <w:rsid w:val="003845FB"/>
    <w:rsid w:val="00385D4A"/>
    <w:rsid w:val="003874FF"/>
    <w:rsid w:val="0039063C"/>
    <w:rsid w:val="00391542"/>
    <w:rsid w:val="003922AC"/>
    <w:rsid w:val="00392D89"/>
    <w:rsid w:val="0039348F"/>
    <w:rsid w:val="003941CB"/>
    <w:rsid w:val="00396AE3"/>
    <w:rsid w:val="003974AE"/>
    <w:rsid w:val="003A1896"/>
    <w:rsid w:val="003A61D0"/>
    <w:rsid w:val="003A6FBD"/>
    <w:rsid w:val="003B18B5"/>
    <w:rsid w:val="003B1FFB"/>
    <w:rsid w:val="003B20C2"/>
    <w:rsid w:val="003B5424"/>
    <w:rsid w:val="003C27F6"/>
    <w:rsid w:val="003C448F"/>
    <w:rsid w:val="003C4D38"/>
    <w:rsid w:val="003C5361"/>
    <w:rsid w:val="003C5437"/>
    <w:rsid w:val="003C757C"/>
    <w:rsid w:val="003C7BA7"/>
    <w:rsid w:val="003D0831"/>
    <w:rsid w:val="003D4985"/>
    <w:rsid w:val="003E2AA4"/>
    <w:rsid w:val="003E6485"/>
    <w:rsid w:val="003E66EE"/>
    <w:rsid w:val="003F0263"/>
    <w:rsid w:val="003F5E5E"/>
    <w:rsid w:val="004044AE"/>
    <w:rsid w:val="004048EA"/>
    <w:rsid w:val="00404C63"/>
    <w:rsid w:val="004051BE"/>
    <w:rsid w:val="004063F9"/>
    <w:rsid w:val="0040713A"/>
    <w:rsid w:val="004122D8"/>
    <w:rsid w:val="00414538"/>
    <w:rsid w:val="00416A33"/>
    <w:rsid w:val="004214F1"/>
    <w:rsid w:val="00422695"/>
    <w:rsid w:val="00426D5E"/>
    <w:rsid w:val="004300E7"/>
    <w:rsid w:val="0043154A"/>
    <w:rsid w:val="00431D17"/>
    <w:rsid w:val="004348AA"/>
    <w:rsid w:val="0043547B"/>
    <w:rsid w:val="00436DCA"/>
    <w:rsid w:val="00437EEC"/>
    <w:rsid w:val="004422F1"/>
    <w:rsid w:val="00442EA1"/>
    <w:rsid w:val="0044640D"/>
    <w:rsid w:val="00447964"/>
    <w:rsid w:val="004507A3"/>
    <w:rsid w:val="00451AF5"/>
    <w:rsid w:val="00452D59"/>
    <w:rsid w:val="00453F51"/>
    <w:rsid w:val="004558D7"/>
    <w:rsid w:val="004574DE"/>
    <w:rsid w:val="00460B93"/>
    <w:rsid w:val="004623FB"/>
    <w:rsid w:val="00463DEE"/>
    <w:rsid w:val="00466509"/>
    <w:rsid w:val="00467615"/>
    <w:rsid w:val="00470CB8"/>
    <w:rsid w:val="004722AC"/>
    <w:rsid w:val="00472C0D"/>
    <w:rsid w:val="004756A4"/>
    <w:rsid w:val="00475B7D"/>
    <w:rsid w:val="00476D01"/>
    <w:rsid w:val="00482D63"/>
    <w:rsid w:val="00483CD5"/>
    <w:rsid w:val="00485A76"/>
    <w:rsid w:val="004906C8"/>
    <w:rsid w:val="004908F8"/>
    <w:rsid w:val="00493CE6"/>
    <w:rsid w:val="00493EA3"/>
    <w:rsid w:val="00494EFA"/>
    <w:rsid w:val="00495E9D"/>
    <w:rsid w:val="00496DBC"/>
    <w:rsid w:val="004A0379"/>
    <w:rsid w:val="004B1150"/>
    <w:rsid w:val="004B1309"/>
    <w:rsid w:val="004B3CD9"/>
    <w:rsid w:val="004B6158"/>
    <w:rsid w:val="004B6603"/>
    <w:rsid w:val="004B7BE5"/>
    <w:rsid w:val="004C0D05"/>
    <w:rsid w:val="004C1446"/>
    <w:rsid w:val="004C3903"/>
    <w:rsid w:val="004C77F9"/>
    <w:rsid w:val="004C7E3B"/>
    <w:rsid w:val="004D045A"/>
    <w:rsid w:val="004D340E"/>
    <w:rsid w:val="004D40C5"/>
    <w:rsid w:val="004D473A"/>
    <w:rsid w:val="004D53BE"/>
    <w:rsid w:val="004D5DB6"/>
    <w:rsid w:val="004D5E76"/>
    <w:rsid w:val="004D67CF"/>
    <w:rsid w:val="004D687B"/>
    <w:rsid w:val="004E159E"/>
    <w:rsid w:val="004E4522"/>
    <w:rsid w:val="004E7ADA"/>
    <w:rsid w:val="00501937"/>
    <w:rsid w:val="0050480E"/>
    <w:rsid w:val="005062A0"/>
    <w:rsid w:val="005112BB"/>
    <w:rsid w:val="0051159C"/>
    <w:rsid w:val="00511BDA"/>
    <w:rsid w:val="005121C8"/>
    <w:rsid w:val="00513F98"/>
    <w:rsid w:val="00514EC5"/>
    <w:rsid w:val="00517702"/>
    <w:rsid w:val="00517A62"/>
    <w:rsid w:val="00517F59"/>
    <w:rsid w:val="005249C0"/>
    <w:rsid w:val="00534E3D"/>
    <w:rsid w:val="00540294"/>
    <w:rsid w:val="005425A1"/>
    <w:rsid w:val="005427DD"/>
    <w:rsid w:val="005448EF"/>
    <w:rsid w:val="0054572B"/>
    <w:rsid w:val="00545AC4"/>
    <w:rsid w:val="005526EB"/>
    <w:rsid w:val="00557F1B"/>
    <w:rsid w:val="00560DC0"/>
    <w:rsid w:val="00560E57"/>
    <w:rsid w:val="00563577"/>
    <w:rsid w:val="0057289D"/>
    <w:rsid w:val="00573565"/>
    <w:rsid w:val="005740B1"/>
    <w:rsid w:val="00575682"/>
    <w:rsid w:val="00575BF5"/>
    <w:rsid w:val="00580780"/>
    <w:rsid w:val="005809CE"/>
    <w:rsid w:val="00587329"/>
    <w:rsid w:val="00591D3C"/>
    <w:rsid w:val="00592A7C"/>
    <w:rsid w:val="00593129"/>
    <w:rsid w:val="00594C95"/>
    <w:rsid w:val="0059670D"/>
    <w:rsid w:val="005A124F"/>
    <w:rsid w:val="005A68D9"/>
    <w:rsid w:val="005A6F84"/>
    <w:rsid w:val="005B27C7"/>
    <w:rsid w:val="005B3635"/>
    <w:rsid w:val="005B5F34"/>
    <w:rsid w:val="005B67DD"/>
    <w:rsid w:val="005C4A01"/>
    <w:rsid w:val="005C5571"/>
    <w:rsid w:val="005C67E9"/>
    <w:rsid w:val="005C6DDB"/>
    <w:rsid w:val="005D029D"/>
    <w:rsid w:val="005D1865"/>
    <w:rsid w:val="005D4A93"/>
    <w:rsid w:val="005D7152"/>
    <w:rsid w:val="005E1158"/>
    <w:rsid w:val="005F676D"/>
    <w:rsid w:val="005F719B"/>
    <w:rsid w:val="006014D3"/>
    <w:rsid w:val="00602FAE"/>
    <w:rsid w:val="00612252"/>
    <w:rsid w:val="00613B0F"/>
    <w:rsid w:val="00615BAA"/>
    <w:rsid w:val="006167D3"/>
    <w:rsid w:val="00616BC1"/>
    <w:rsid w:val="006174CE"/>
    <w:rsid w:val="00622C7D"/>
    <w:rsid w:val="006327D5"/>
    <w:rsid w:val="00633B3B"/>
    <w:rsid w:val="0063485F"/>
    <w:rsid w:val="006364BC"/>
    <w:rsid w:val="00641274"/>
    <w:rsid w:val="0064354D"/>
    <w:rsid w:val="006501C5"/>
    <w:rsid w:val="006516FA"/>
    <w:rsid w:val="00656456"/>
    <w:rsid w:val="00661DCA"/>
    <w:rsid w:val="006634A4"/>
    <w:rsid w:val="006643A9"/>
    <w:rsid w:val="00664E8C"/>
    <w:rsid w:val="006673B7"/>
    <w:rsid w:val="00667623"/>
    <w:rsid w:val="00667AEF"/>
    <w:rsid w:val="00670DC6"/>
    <w:rsid w:val="006732D5"/>
    <w:rsid w:val="00674556"/>
    <w:rsid w:val="00674DFB"/>
    <w:rsid w:val="00675C28"/>
    <w:rsid w:val="00681352"/>
    <w:rsid w:val="006830C9"/>
    <w:rsid w:val="00686271"/>
    <w:rsid w:val="00694397"/>
    <w:rsid w:val="00696A60"/>
    <w:rsid w:val="00696CD8"/>
    <w:rsid w:val="00696DBE"/>
    <w:rsid w:val="00697A61"/>
    <w:rsid w:val="006A1EA6"/>
    <w:rsid w:val="006A59C2"/>
    <w:rsid w:val="006A6EB0"/>
    <w:rsid w:val="006B2987"/>
    <w:rsid w:val="006B729A"/>
    <w:rsid w:val="006C012C"/>
    <w:rsid w:val="006C05EA"/>
    <w:rsid w:val="006C06E4"/>
    <w:rsid w:val="006C1BDA"/>
    <w:rsid w:val="006C1EC8"/>
    <w:rsid w:val="006C26FC"/>
    <w:rsid w:val="006C37A5"/>
    <w:rsid w:val="006D03F0"/>
    <w:rsid w:val="006D04EB"/>
    <w:rsid w:val="006D1DF5"/>
    <w:rsid w:val="006D2035"/>
    <w:rsid w:val="006D5854"/>
    <w:rsid w:val="006D5D30"/>
    <w:rsid w:val="006D6A05"/>
    <w:rsid w:val="006D7910"/>
    <w:rsid w:val="006E3294"/>
    <w:rsid w:val="006E4A24"/>
    <w:rsid w:val="006E59C5"/>
    <w:rsid w:val="006E6D1D"/>
    <w:rsid w:val="006F0C56"/>
    <w:rsid w:val="006F15C1"/>
    <w:rsid w:val="006F2AA3"/>
    <w:rsid w:val="006F48C5"/>
    <w:rsid w:val="006F6C61"/>
    <w:rsid w:val="0070208A"/>
    <w:rsid w:val="00704817"/>
    <w:rsid w:val="00705C20"/>
    <w:rsid w:val="00707FE8"/>
    <w:rsid w:val="00712606"/>
    <w:rsid w:val="00714A63"/>
    <w:rsid w:val="007157AA"/>
    <w:rsid w:val="00720E75"/>
    <w:rsid w:val="00721ADC"/>
    <w:rsid w:val="00721E0B"/>
    <w:rsid w:val="00723956"/>
    <w:rsid w:val="00724A4D"/>
    <w:rsid w:val="00732651"/>
    <w:rsid w:val="00737ABD"/>
    <w:rsid w:val="00743917"/>
    <w:rsid w:val="00743A0C"/>
    <w:rsid w:val="00743CDE"/>
    <w:rsid w:val="00747638"/>
    <w:rsid w:val="00747740"/>
    <w:rsid w:val="00750B81"/>
    <w:rsid w:val="00760C40"/>
    <w:rsid w:val="00763211"/>
    <w:rsid w:val="00763BB9"/>
    <w:rsid w:val="007655D1"/>
    <w:rsid w:val="00765AC6"/>
    <w:rsid w:val="00766892"/>
    <w:rsid w:val="007673EF"/>
    <w:rsid w:val="00772652"/>
    <w:rsid w:val="007739B9"/>
    <w:rsid w:val="00780CA5"/>
    <w:rsid w:val="00787D0A"/>
    <w:rsid w:val="00790702"/>
    <w:rsid w:val="00792B14"/>
    <w:rsid w:val="00795481"/>
    <w:rsid w:val="007956B4"/>
    <w:rsid w:val="007972F0"/>
    <w:rsid w:val="007B7699"/>
    <w:rsid w:val="007C1D24"/>
    <w:rsid w:val="007C2FEF"/>
    <w:rsid w:val="007C438E"/>
    <w:rsid w:val="007C5202"/>
    <w:rsid w:val="007C5CDB"/>
    <w:rsid w:val="007C64C7"/>
    <w:rsid w:val="007C6687"/>
    <w:rsid w:val="007D07BB"/>
    <w:rsid w:val="007D32ED"/>
    <w:rsid w:val="007D3E36"/>
    <w:rsid w:val="007D7EA1"/>
    <w:rsid w:val="007E7AD9"/>
    <w:rsid w:val="0080091D"/>
    <w:rsid w:val="00801376"/>
    <w:rsid w:val="0080163E"/>
    <w:rsid w:val="008042D0"/>
    <w:rsid w:val="00804359"/>
    <w:rsid w:val="008061E2"/>
    <w:rsid w:val="00806D68"/>
    <w:rsid w:val="00810451"/>
    <w:rsid w:val="00810F8A"/>
    <w:rsid w:val="00812E15"/>
    <w:rsid w:val="00813C6C"/>
    <w:rsid w:val="0081536D"/>
    <w:rsid w:val="0081766E"/>
    <w:rsid w:val="00824FAF"/>
    <w:rsid w:val="00825671"/>
    <w:rsid w:val="00840A33"/>
    <w:rsid w:val="00841B74"/>
    <w:rsid w:val="008440D8"/>
    <w:rsid w:val="00844918"/>
    <w:rsid w:val="00846B54"/>
    <w:rsid w:val="0086073F"/>
    <w:rsid w:val="00865166"/>
    <w:rsid w:val="008657B7"/>
    <w:rsid w:val="0087109E"/>
    <w:rsid w:val="00873794"/>
    <w:rsid w:val="00876044"/>
    <w:rsid w:val="00876E6B"/>
    <w:rsid w:val="00877F27"/>
    <w:rsid w:val="008849A6"/>
    <w:rsid w:val="008858A3"/>
    <w:rsid w:val="0088665A"/>
    <w:rsid w:val="008930E6"/>
    <w:rsid w:val="008935FC"/>
    <w:rsid w:val="008952AA"/>
    <w:rsid w:val="00895DBD"/>
    <w:rsid w:val="008968E8"/>
    <w:rsid w:val="0089718C"/>
    <w:rsid w:val="008A02DA"/>
    <w:rsid w:val="008A3ECD"/>
    <w:rsid w:val="008A4C39"/>
    <w:rsid w:val="008A72E9"/>
    <w:rsid w:val="008B255C"/>
    <w:rsid w:val="008B38BE"/>
    <w:rsid w:val="008B563E"/>
    <w:rsid w:val="008B6F59"/>
    <w:rsid w:val="008C1C1E"/>
    <w:rsid w:val="008C628E"/>
    <w:rsid w:val="008D0628"/>
    <w:rsid w:val="008D1AA4"/>
    <w:rsid w:val="008D56F3"/>
    <w:rsid w:val="008D75DB"/>
    <w:rsid w:val="008E1343"/>
    <w:rsid w:val="008E3F6E"/>
    <w:rsid w:val="008E4166"/>
    <w:rsid w:val="008E61C5"/>
    <w:rsid w:val="008F1172"/>
    <w:rsid w:val="008F4332"/>
    <w:rsid w:val="008F5CAA"/>
    <w:rsid w:val="008F7EA8"/>
    <w:rsid w:val="0090141B"/>
    <w:rsid w:val="00901F53"/>
    <w:rsid w:val="00904E54"/>
    <w:rsid w:val="009056D7"/>
    <w:rsid w:val="009061D8"/>
    <w:rsid w:val="00906E84"/>
    <w:rsid w:val="00907BC6"/>
    <w:rsid w:val="00910686"/>
    <w:rsid w:val="00913F6F"/>
    <w:rsid w:val="00915B28"/>
    <w:rsid w:val="0091625D"/>
    <w:rsid w:val="0091707C"/>
    <w:rsid w:val="00917B80"/>
    <w:rsid w:val="00917CCA"/>
    <w:rsid w:val="00920549"/>
    <w:rsid w:val="009242E7"/>
    <w:rsid w:val="00925782"/>
    <w:rsid w:val="00927398"/>
    <w:rsid w:val="0093057E"/>
    <w:rsid w:val="00931BE6"/>
    <w:rsid w:val="00932418"/>
    <w:rsid w:val="0093336A"/>
    <w:rsid w:val="00934A82"/>
    <w:rsid w:val="00935B5B"/>
    <w:rsid w:val="00941B3C"/>
    <w:rsid w:val="00943F36"/>
    <w:rsid w:val="00947E0D"/>
    <w:rsid w:val="009510DD"/>
    <w:rsid w:val="00953F11"/>
    <w:rsid w:val="00966ED5"/>
    <w:rsid w:val="009701C8"/>
    <w:rsid w:val="0097051D"/>
    <w:rsid w:val="00970951"/>
    <w:rsid w:val="00972960"/>
    <w:rsid w:val="00972DD5"/>
    <w:rsid w:val="00973BA0"/>
    <w:rsid w:val="00974027"/>
    <w:rsid w:val="0097450E"/>
    <w:rsid w:val="00980BAD"/>
    <w:rsid w:val="00980BEB"/>
    <w:rsid w:val="00987635"/>
    <w:rsid w:val="00993F34"/>
    <w:rsid w:val="009A0989"/>
    <w:rsid w:val="009A2818"/>
    <w:rsid w:val="009A3D46"/>
    <w:rsid w:val="009A3E15"/>
    <w:rsid w:val="009A60AA"/>
    <w:rsid w:val="009A727F"/>
    <w:rsid w:val="009A78BB"/>
    <w:rsid w:val="009B159A"/>
    <w:rsid w:val="009B3669"/>
    <w:rsid w:val="009B3ACC"/>
    <w:rsid w:val="009B7C3C"/>
    <w:rsid w:val="009C004B"/>
    <w:rsid w:val="009C1216"/>
    <w:rsid w:val="009C2954"/>
    <w:rsid w:val="009C3628"/>
    <w:rsid w:val="009C3FC5"/>
    <w:rsid w:val="009C4D1B"/>
    <w:rsid w:val="009C68A9"/>
    <w:rsid w:val="009C70A8"/>
    <w:rsid w:val="009C77F4"/>
    <w:rsid w:val="009D1F3B"/>
    <w:rsid w:val="009E48AC"/>
    <w:rsid w:val="009E6783"/>
    <w:rsid w:val="009F26CE"/>
    <w:rsid w:val="009F6E26"/>
    <w:rsid w:val="00A02169"/>
    <w:rsid w:val="00A02C72"/>
    <w:rsid w:val="00A0397F"/>
    <w:rsid w:val="00A127C4"/>
    <w:rsid w:val="00A133BF"/>
    <w:rsid w:val="00A13477"/>
    <w:rsid w:val="00A13FEC"/>
    <w:rsid w:val="00A14EE3"/>
    <w:rsid w:val="00A1569C"/>
    <w:rsid w:val="00A1728E"/>
    <w:rsid w:val="00A21281"/>
    <w:rsid w:val="00A223CE"/>
    <w:rsid w:val="00A237FB"/>
    <w:rsid w:val="00A239DD"/>
    <w:rsid w:val="00A24812"/>
    <w:rsid w:val="00A2663B"/>
    <w:rsid w:val="00A276E8"/>
    <w:rsid w:val="00A33E1E"/>
    <w:rsid w:val="00A36FFD"/>
    <w:rsid w:val="00A37573"/>
    <w:rsid w:val="00A40AD6"/>
    <w:rsid w:val="00A42578"/>
    <w:rsid w:val="00A54B53"/>
    <w:rsid w:val="00A609EA"/>
    <w:rsid w:val="00A658BE"/>
    <w:rsid w:val="00A66359"/>
    <w:rsid w:val="00A721A9"/>
    <w:rsid w:val="00A75865"/>
    <w:rsid w:val="00A8079F"/>
    <w:rsid w:val="00A811F8"/>
    <w:rsid w:val="00A81558"/>
    <w:rsid w:val="00A85F84"/>
    <w:rsid w:val="00A925CE"/>
    <w:rsid w:val="00A92891"/>
    <w:rsid w:val="00A92CF3"/>
    <w:rsid w:val="00A93009"/>
    <w:rsid w:val="00A9563B"/>
    <w:rsid w:val="00A96376"/>
    <w:rsid w:val="00AA021B"/>
    <w:rsid w:val="00AA02B3"/>
    <w:rsid w:val="00AA06C6"/>
    <w:rsid w:val="00AA2C71"/>
    <w:rsid w:val="00AA3230"/>
    <w:rsid w:val="00AA5865"/>
    <w:rsid w:val="00AB0756"/>
    <w:rsid w:val="00AB3F58"/>
    <w:rsid w:val="00AB59C6"/>
    <w:rsid w:val="00AB7776"/>
    <w:rsid w:val="00AC0711"/>
    <w:rsid w:val="00AC1EA6"/>
    <w:rsid w:val="00AC2C5C"/>
    <w:rsid w:val="00AC487F"/>
    <w:rsid w:val="00AC625E"/>
    <w:rsid w:val="00AC725B"/>
    <w:rsid w:val="00AD1234"/>
    <w:rsid w:val="00AD5680"/>
    <w:rsid w:val="00AE2FB2"/>
    <w:rsid w:val="00AE360D"/>
    <w:rsid w:val="00AE3FCD"/>
    <w:rsid w:val="00AE5D42"/>
    <w:rsid w:val="00AE65FD"/>
    <w:rsid w:val="00AE6D1E"/>
    <w:rsid w:val="00AE727F"/>
    <w:rsid w:val="00AF0405"/>
    <w:rsid w:val="00AF1F29"/>
    <w:rsid w:val="00AF3DBB"/>
    <w:rsid w:val="00AF4B87"/>
    <w:rsid w:val="00AF62EE"/>
    <w:rsid w:val="00AF638A"/>
    <w:rsid w:val="00B011BF"/>
    <w:rsid w:val="00B01A61"/>
    <w:rsid w:val="00B01CD3"/>
    <w:rsid w:val="00B043D3"/>
    <w:rsid w:val="00B07207"/>
    <w:rsid w:val="00B07A63"/>
    <w:rsid w:val="00B10519"/>
    <w:rsid w:val="00B159CD"/>
    <w:rsid w:val="00B21838"/>
    <w:rsid w:val="00B22345"/>
    <w:rsid w:val="00B22FF0"/>
    <w:rsid w:val="00B24CD9"/>
    <w:rsid w:val="00B25A29"/>
    <w:rsid w:val="00B27A1C"/>
    <w:rsid w:val="00B27BB8"/>
    <w:rsid w:val="00B30A58"/>
    <w:rsid w:val="00B310B8"/>
    <w:rsid w:val="00B32D5F"/>
    <w:rsid w:val="00B33DA0"/>
    <w:rsid w:val="00B37B5B"/>
    <w:rsid w:val="00B402AD"/>
    <w:rsid w:val="00B402FF"/>
    <w:rsid w:val="00B408A9"/>
    <w:rsid w:val="00B40A67"/>
    <w:rsid w:val="00B43127"/>
    <w:rsid w:val="00B4514E"/>
    <w:rsid w:val="00B50521"/>
    <w:rsid w:val="00B5064E"/>
    <w:rsid w:val="00B50907"/>
    <w:rsid w:val="00B54A77"/>
    <w:rsid w:val="00B551F4"/>
    <w:rsid w:val="00B561BF"/>
    <w:rsid w:val="00B57104"/>
    <w:rsid w:val="00B65FE8"/>
    <w:rsid w:val="00B66E8C"/>
    <w:rsid w:val="00B72557"/>
    <w:rsid w:val="00B749AF"/>
    <w:rsid w:val="00B74CB5"/>
    <w:rsid w:val="00B75C86"/>
    <w:rsid w:val="00B81127"/>
    <w:rsid w:val="00B8246A"/>
    <w:rsid w:val="00B845A9"/>
    <w:rsid w:val="00B93712"/>
    <w:rsid w:val="00B94046"/>
    <w:rsid w:val="00B95041"/>
    <w:rsid w:val="00B95111"/>
    <w:rsid w:val="00BA2B47"/>
    <w:rsid w:val="00BA5914"/>
    <w:rsid w:val="00BA7036"/>
    <w:rsid w:val="00BB0081"/>
    <w:rsid w:val="00BB4D7E"/>
    <w:rsid w:val="00BB738F"/>
    <w:rsid w:val="00BC2D8E"/>
    <w:rsid w:val="00BC32CB"/>
    <w:rsid w:val="00BC3A88"/>
    <w:rsid w:val="00BC74D1"/>
    <w:rsid w:val="00BC7B8B"/>
    <w:rsid w:val="00BD06A8"/>
    <w:rsid w:val="00BD0957"/>
    <w:rsid w:val="00BD1A0B"/>
    <w:rsid w:val="00BD4B3B"/>
    <w:rsid w:val="00BD5A7C"/>
    <w:rsid w:val="00BE0200"/>
    <w:rsid w:val="00BE282D"/>
    <w:rsid w:val="00BE423A"/>
    <w:rsid w:val="00BF2C96"/>
    <w:rsid w:val="00BF324C"/>
    <w:rsid w:val="00BF33CE"/>
    <w:rsid w:val="00BF447D"/>
    <w:rsid w:val="00BF5172"/>
    <w:rsid w:val="00C00244"/>
    <w:rsid w:val="00C0738C"/>
    <w:rsid w:val="00C11AA6"/>
    <w:rsid w:val="00C12E58"/>
    <w:rsid w:val="00C12ED0"/>
    <w:rsid w:val="00C14AD0"/>
    <w:rsid w:val="00C17274"/>
    <w:rsid w:val="00C23AF9"/>
    <w:rsid w:val="00C24754"/>
    <w:rsid w:val="00C24CC5"/>
    <w:rsid w:val="00C24DB3"/>
    <w:rsid w:val="00C260C4"/>
    <w:rsid w:val="00C327F1"/>
    <w:rsid w:val="00C336D2"/>
    <w:rsid w:val="00C34CC4"/>
    <w:rsid w:val="00C35E88"/>
    <w:rsid w:val="00C36E45"/>
    <w:rsid w:val="00C37ED5"/>
    <w:rsid w:val="00C464A3"/>
    <w:rsid w:val="00C47C84"/>
    <w:rsid w:val="00C52B74"/>
    <w:rsid w:val="00C5677D"/>
    <w:rsid w:val="00C56CAD"/>
    <w:rsid w:val="00C576C0"/>
    <w:rsid w:val="00C609E6"/>
    <w:rsid w:val="00C6179D"/>
    <w:rsid w:val="00C639AB"/>
    <w:rsid w:val="00C64E3E"/>
    <w:rsid w:val="00C707B1"/>
    <w:rsid w:val="00C72E96"/>
    <w:rsid w:val="00C7345E"/>
    <w:rsid w:val="00C74214"/>
    <w:rsid w:val="00C749A7"/>
    <w:rsid w:val="00C74C12"/>
    <w:rsid w:val="00C821AD"/>
    <w:rsid w:val="00C83196"/>
    <w:rsid w:val="00C8571F"/>
    <w:rsid w:val="00C85CDD"/>
    <w:rsid w:val="00C86F00"/>
    <w:rsid w:val="00C912C7"/>
    <w:rsid w:val="00C91F7E"/>
    <w:rsid w:val="00C936E7"/>
    <w:rsid w:val="00C969D5"/>
    <w:rsid w:val="00CA1722"/>
    <w:rsid w:val="00CA2393"/>
    <w:rsid w:val="00CA3908"/>
    <w:rsid w:val="00CA4FF0"/>
    <w:rsid w:val="00CA739E"/>
    <w:rsid w:val="00CB11E0"/>
    <w:rsid w:val="00CB193D"/>
    <w:rsid w:val="00CB2309"/>
    <w:rsid w:val="00CB309E"/>
    <w:rsid w:val="00CB6D5D"/>
    <w:rsid w:val="00CC47BB"/>
    <w:rsid w:val="00CD043A"/>
    <w:rsid w:val="00CD3E46"/>
    <w:rsid w:val="00CD71F1"/>
    <w:rsid w:val="00CE078B"/>
    <w:rsid w:val="00CE1905"/>
    <w:rsid w:val="00CE2A2D"/>
    <w:rsid w:val="00CE403D"/>
    <w:rsid w:val="00CE44E1"/>
    <w:rsid w:val="00CE61C2"/>
    <w:rsid w:val="00CE68F6"/>
    <w:rsid w:val="00CF06BF"/>
    <w:rsid w:val="00CF07A3"/>
    <w:rsid w:val="00CF16EE"/>
    <w:rsid w:val="00CF5298"/>
    <w:rsid w:val="00CF7613"/>
    <w:rsid w:val="00D01125"/>
    <w:rsid w:val="00D014F2"/>
    <w:rsid w:val="00D01F1F"/>
    <w:rsid w:val="00D04EAE"/>
    <w:rsid w:val="00D071CC"/>
    <w:rsid w:val="00D165C8"/>
    <w:rsid w:val="00D1761F"/>
    <w:rsid w:val="00D20469"/>
    <w:rsid w:val="00D21900"/>
    <w:rsid w:val="00D22930"/>
    <w:rsid w:val="00D25FBC"/>
    <w:rsid w:val="00D27BE2"/>
    <w:rsid w:val="00D31760"/>
    <w:rsid w:val="00D3189E"/>
    <w:rsid w:val="00D31AE4"/>
    <w:rsid w:val="00D37A2E"/>
    <w:rsid w:val="00D4266A"/>
    <w:rsid w:val="00D4594B"/>
    <w:rsid w:val="00D50C82"/>
    <w:rsid w:val="00D52501"/>
    <w:rsid w:val="00D53572"/>
    <w:rsid w:val="00D53747"/>
    <w:rsid w:val="00D5450D"/>
    <w:rsid w:val="00D55F8F"/>
    <w:rsid w:val="00D57126"/>
    <w:rsid w:val="00D64494"/>
    <w:rsid w:val="00D653D1"/>
    <w:rsid w:val="00D6692C"/>
    <w:rsid w:val="00D671AC"/>
    <w:rsid w:val="00D679A7"/>
    <w:rsid w:val="00D70450"/>
    <w:rsid w:val="00D80152"/>
    <w:rsid w:val="00D8098A"/>
    <w:rsid w:val="00D81E33"/>
    <w:rsid w:val="00D86DCC"/>
    <w:rsid w:val="00D87268"/>
    <w:rsid w:val="00D931A0"/>
    <w:rsid w:val="00DA17DA"/>
    <w:rsid w:val="00DA3A26"/>
    <w:rsid w:val="00DA4802"/>
    <w:rsid w:val="00DB2692"/>
    <w:rsid w:val="00DB3394"/>
    <w:rsid w:val="00DB523E"/>
    <w:rsid w:val="00DB71B6"/>
    <w:rsid w:val="00DC02AC"/>
    <w:rsid w:val="00DC140E"/>
    <w:rsid w:val="00DC23E8"/>
    <w:rsid w:val="00DC3FBD"/>
    <w:rsid w:val="00DC54C0"/>
    <w:rsid w:val="00DD0D40"/>
    <w:rsid w:val="00DD4887"/>
    <w:rsid w:val="00DD49F9"/>
    <w:rsid w:val="00DD7214"/>
    <w:rsid w:val="00DD7BAA"/>
    <w:rsid w:val="00DE01A6"/>
    <w:rsid w:val="00DE0336"/>
    <w:rsid w:val="00DE184B"/>
    <w:rsid w:val="00DE1C24"/>
    <w:rsid w:val="00DE2124"/>
    <w:rsid w:val="00DE40FF"/>
    <w:rsid w:val="00DE7B6C"/>
    <w:rsid w:val="00DF0815"/>
    <w:rsid w:val="00DF23FA"/>
    <w:rsid w:val="00DF2FFA"/>
    <w:rsid w:val="00DF718C"/>
    <w:rsid w:val="00E0137F"/>
    <w:rsid w:val="00E01AB3"/>
    <w:rsid w:val="00E02B94"/>
    <w:rsid w:val="00E0319B"/>
    <w:rsid w:val="00E031E3"/>
    <w:rsid w:val="00E04047"/>
    <w:rsid w:val="00E057E2"/>
    <w:rsid w:val="00E11024"/>
    <w:rsid w:val="00E16387"/>
    <w:rsid w:val="00E2750F"/>
    <w:rsid w:val="00E36EBE"/>
    <w:rsid w:val="00E376A0"/>
    <w:rsid w:val="00E40FCE"/>
    <w:rsid w:val="00E42276"/>
    <w:rsid w:val="00E426F8"/>
    <w:rsid w:val="00E458A0"/>
    <w:rsid w:val="00E47091"/>
    <w:rsid w:val="00E476E2"/>
    <w:rsid w:val="00E47A4D"/>
    <w:rsid w:val="00E47BAB"/>
    <w:rsid w:val="00E51A6C"/>
    <w:rsid w:val="00E53596"/>
    <w:rsid w:val="00E54ED0"/>
    <w:rsid w:val="00E640FF"/>
    <w:rsid w:val="00E64320"/>
    <w:rsid w:val="00E7121E"/>
    <w:rsid w:val="00E72F8D"/>
    <w:rsid w:val="00E73B82"/>
    <w:rsid w:val="00E75FE4"/>
    <w:rsid w:val="00E84990"/>
    <w:rsid w:val="00E84DF9"/>
    <w:rsid w:val="00E861C1"/>
    <w:rsid w:val="00E936CB"/>
    <w:rsid w:val="00EA2249"/>
    <w:rsid w:val="00EA6B6A"/>
    <w:rsid w:val="00EB10DA"/>
    <w:rsid w:val="00EB2271"/>
    <w:rsid w:val="00EB3DDE"/>
    <w:rsid w:val="00ED0C22"/>
    <w:rsid w:val="00ED219A"/>
    <w:rsid w:val="00ED49D7"/>
    <w:rsid w:val="00ED6161"/>
    <w:rsid w:val="00ED798F"/>
    <w:rsid w:val="00EE0067"/>
    <w:rsid w:val="00EE0C8A"/>
    <w:rsid w:val="00EE25B9"/>
    <w:rsid w:val="00EE6743"/>
    <w:rsid w:val="00EE6EFC"/>
    <w:rsid w:val="00EE7A11"/>
    <w:rsid w:val="00EF1BAF"/>
    <w:rsid w:val="00EF3DAC"/>
    <w:rsid w:val="00F10FA2"/>
    <w:rsid w:val="00F11293"/>
    <w:rsid w:val="00F13A51"/>
    <w:rsid w:val="00F13C01"/>
    <w:rsid w:val="00F142C9"/>
    <w:rsid w:val="00F1484D"/>
    <w:rsid w:val="00F3361F"/>
    <w:rsid w:val="00F3389C"/>
    <w:rsid w:val="00F34654"/>
    <w:rsid w:val="00F37EAA"/>
    <w:rsid w:val="00F40A90"/>
    <w:rsid w:val="00F42B3F"/>
    <w:rsid w:val="00F44BCD"/>
    <w:rsid w:val="00F47F63"/>
    <w:rsid w:val="00F528CE"/>
    <w:rsid w:val="00F53560"/>
    <w:rsid w:val="00F544F1"/>
    <w:rsid w:val="00F56247"/>
    <w:rsid w:val="00F5789B"/>
    <w:rsid w:val="00F64930"/>
    <w:rsid w:val="00F6649A"/>
    <w:rsid w:val="00F66C57"/>
    <w:rsid w:val="00F7000C"/>
    <w:rsid w:val="00F803E3"/>
    <w:rsid w:val="00F84D95"/>
    <w:rsid w:val="00F85560"/>
    <w:rsid w:val="00F86DF1"/>
    <w:rsid w:val="00F87A99"/>
    <w:rsid w:val="00F903D9"/>
    <w:rsid w:val="00F9113D"/>
    <w:rsid w:val="00F94CFD"/>
    <w:rsid w:val="00F953A9"/>
    <w:rsid w:val="00F95B30"/>
    <w:rsid w:val="00F965BA"/>
    <w:rsid w:val="00FA7D98"/>
    <w:rsid w:val="00FB110C"/>
    <w:rsid w:val="00FB2BA8"/>
    <w:rsid w:val="00FB544A"/>
    <w:rsid w:val="00FB7251"/>
    <w:rsid w:val="00FC1150"/>
    <w:rsid w:val="00FC1EE3"/>
    <w:rsid w:val="00FC2978"/>
    <w:rsid w:val="00FC449C"/>
    <w:rsid w:val="00FC4707"/>
    <w:rsid w:val="00FC4F6F"/>
    <w:rsid w:val="00FC5CCB"/>
    <w:rsid w:val="00FD0D32"/>
    <w:rsid w:val="00FD1101"/>
    <w:rsid w:val="00FD4ECC"/>
    <w:rsid w:val="00FE1ABF"/>
    <w:rsid w:val="00FE67E9"/>
    <w:rsid w:val="00FF1EAF"/>
    <w:rsid w:val="00FF2EA9"/>
    <w:rsid w:val="00FF6935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71449C"/>
  <w15:chartTrackingRefBased/>
  <w15:docId w15:val="{BFE088E2-11F3-476B-BCDB-092389D0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D95"/>
    <w:pPr>
      <w:jc w:val="both"/>
    </w:pPr>
    <w:rPr>
      <w:rFonts w:asciiTheme="majorHAnsi" w:hAnsiTheme="majorHAnsi" w:cstheme="majorHAnsi"/>
      <w:sz w:val="20"/>
      <w:szCs w:val="22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E0336"/>
    <w:pPr>
      <w:keepNext/>
      <w:keepLines/>
      <w:numPr>
        <w:numId w:val="4"/>
      </w:numPr>
      <w:pBdr>
        <w:bottom w:val="single" w:sz="4" w:space="2" w:color="auto"/>
      </w:pBdr>
      <w:spacing w:before="400" w:after="120"/>
      <w:outlineLvl w:val="0"/>
    </w:pPr>
    <w:rPr>
      <w:rFonts w:eastAsiaTheme="majorEastAsia"/>
      <w:b/>
      <w:bCs/>
      <w:smallCaps/>
      <w:color w:val="262626" w:themeColor="text1" w:themeTint="D9"/>
      <w:sz w:val="28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5C67E9"/>
    <w:pPr>
      <w:outlineLvl w:val="1"/>
    </w:pPr>
    <w:rPr>
      <w:b/>
      <w:bCs/>
      <w:caps/>
      <w:color w:val="0062AC"/>
      <w:sz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0075A2" w:themeColor="accent2" w:themeShade="BF"/>
      <w:sz w:val="32"/>
      <w:szCs w:val="32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color w:val="004E6C" w:themeColor="accent2" w:themeShade="80"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0075A2" w:themeColor="accent2" w:themeShade="BF"/>
      <w:szCs w:val="24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color w:val="004E6C" w:themeColor="accent2" w:themeShade="80"/>
      <w:szCs w:val="24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6"/>
    </w:pPr>
    <w:rPr>
      <w:rFonts w:eastAsiaTheme="majorEastAsia" w:cstheme="majorBidi"/>
      <w:b/>
      <w:bCs/>
      <w:color w:val="004E6C" w:themeColor="accent2" w:themeShade="80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7"/>
    </w:pPr>
    <w:rPr>
      <w:rFonts w:eastAsiaTheme="majorEastAsia" w:cstheme="majorBidi"/>
      <w:color w:val="004E6C" w:themeColor="accent2" w:themeShade="80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1293"/>
    <w:pPr>
      <w:keepNext/>
      <w:keepLines/>
      <w:spacing w:before="80" w:after="0" w:line="240" w:lineRule="auto"/>
      <w:outlineLvl w:val="8"/>
    </w:pPr>
    <w:rPr>
      <w:rFonts w:eastAsiaTheme="majorEastAsia" w:cstheme="majorBidi"/>
      <w:i/>
      <w:iCs/>
      <w:color w:val="004E6C" w:themeColor="accent2" w:themeShade="8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2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28A8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728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28A8"/>
    <w:rPr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DE0336"/>
    <w:rPr>
      <w:rFonts w:asciiTheme="majorHAnsi" w:eastAsiaTheme="majorEastAsia" w:hAnsiTheme="majorHAnsi" w:cstheme="majorHAnsi"/>
      <w:b/>
      <w:bCs/>
      <w:smallCaps/>
      <w:color w:val="262626" w:themeColor="text1" w:themeTint="D9"/>
      <w:sz w:val="28"/>
      <w:szCs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5C67E9"/>
    <w:rPr>
      <w:rFonts w:asciiTheme="majorHAnsi" w:hAnsiTheme="majorHAnsi" w:cstheme="majorHAnsi"/>
      <w:b/>
      <w:bCs/>
      <w:caps/>
      <w:color w:val="0062AC"/>
      <w:sz w:val="22"/>
      <w:szCs w:val="2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1293"/>
    <w:rPr>
      <w:rFonts w:asciiTheme="majorHAnsi" w:eastAsiaTheme="majorEastAsia" w:hAnsiTheme="majorHAnsi" w:cstheme="majorBidi"/>
      <w:color w:val="0075A2" w:themeColor="accent2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1293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1293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1293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1293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1293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1293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1129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E0C8A"/>
    <w:pPr>
      <w:shd w:val="clear" w:color="auto" w:fill="004A87"/>
      <w:jc w:val="center"/>
    </w:pPr>
    <w:rPr>
      <w:b/>
      <w:bCs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0EE0C8A"/>
    <w:rPr>
      <w:rFonts w:asciiTheme="majorHAnsi" w:hAnsiTheme="majorHAnsi" w:cstheme="majorHAnsi"/>
      <w:b/>
      <w:bCs/>
      <w:sz w:val="80"/>
      <w:szCs w:val="80"/>
      <w:shd w:val="clear" w:color="auto" w:fill="004A87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F11293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F11293"/>
    <w:rPr>
      <w:caps/>
      <w:color w:val="404040" w:themeColor="text1" w:themeTint="BF"/>
      <w:spacing w:val="20"/>
      <w:sz w:val="28"/>
      <w:szCs w:val="28"/>
    </w:rPr>
  </w:style>
  <w:style w:type="character" w:styleId="Fuerte">
    <w:name w:val="Strong"/>
    <w:basedOn w:val="Fuentedeprrafopredeter"/>
    <w:uiPriority w:val="22"/>
    <w:qFormat/>
    <w:rsid w:val="00F11293"/>
    <w:rPr>
      <w:b/>
      <w:bCs/>
    </w:rPr>
  </w:style>
  <w:style w:type="character" w:styleId="nfasis">
    <w:name w:val="Emphasis"/>
    <w:basedOn w:val="Fuentedeprrafopredeter"/>
    <w:uiPriority w:val="20"/>
    <w:qFormat/>
    <w:rsid w:val="00F11293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F1129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11293"/>
    <w:pPr>
      <w:spacing w:before="160"/>
      <w:ind w:left="720" w:right="720"/>
      <w:jc w:val="center"/>
    </w:pPr>
    <w:rPr>
      <w:rFonts w:eastAsiaTheme="majorEastAsia" w:cstheme="majorBidi"/>
      <w:color w:val="000000" w:themeColor="text1"/>
      <w:szCs w:val="24"/>
      <w:lang w:val="en-US"/>
    </w:rPr>
  </w:style>
  <w:style w:type="character" w:customStyle="1" w:styleId="CitaCar">
    <w:name w:val="Cita Car"/>
    <w:basedOn w:val="Fuentedeprrafopredeter"/>
    <w:link w:val="Cita"/>
    <w:uiPriority w:val="29"/>
    <w:rsid w:val="00F1129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1293"/>
    <w:pPr>
      <w:pBdr>
        <w:top w:val="single" w:sz="24" w:space="4" w:color="009DD9" w:themeColor="accent2"/>
      </w:pBdr>
      <w:spacing w:before="240" w:after="240" w:line="240" w:lineRule="auto"/>
      <w:ind w:left="936" w:right="936"/>
      <w:jc w:val="center"/>
    </w:pPr>
    <w:rPr>
      <w:rFonts w:eastAsiaTheme="majorEastAsia" w:cstheme="majorBidi"/>
      <w:szCs w:val="24"/>
      <w:lang w:val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1293"/>
    <w:rPr>
      <w:rFonts w:asciiTheme="majorHAnsi" w:eastAsiaTheme="majorEastAsia" w:hAnsiTheme="majorHAnsi" w:cstheme="majorBidi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F11293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F11293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Referenciasutil">
    <w:name w:val="Subtle Reference"/>
    <w:basedOn w:val="Fuentedeprrafopredeter"/>
    <w:uiPriority w:val="31"/>
    <w:qFormat/>
    <w:rsid w:val="00F1129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11293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F11293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F11293"/>
    <w:pPr>
      <w:numPr>
        <w:numId w:val="0"/>
      </w:numPr>
      <w:ind w:left="360" w:hanging="360"/>
      <w:outlineLvl w:val="9"/>
    </w:pPr>
  </w:style>
  <w:style w:type="character" w:styleId="Hipervnculo">
    <w:name w:val="Hyperlink"/>
    <w:basedOn w:val="Fuentedeprrafopredeter"/>
    <w:uiPriority w:val="99"/>
    <w:unhideWhenUsed/>
    <w:rsid w:val="007D7EA1"/>
    <w:rPr>
      <w:color w:val="F49100" w:themeColor="hyperlink"/>
      <w:u w:val="single"/>
    </w:rPr>
  </w:style>
  <w:style w:type="paragraph" w:styleId="Prrafodelista">
    <w:name w:val="List Paragraph"/>
    <w:basedOn w:val="Normal"/>
    <w:uiPriority w:val="34"/>
    <w:qFormat/>
    <w:rsid w:val="00F11293"/>
    <w:pPr>
      <w:ind w:left="720"/>
      <w:contextualSpacing/>
    </w:pPr>
  </w:style>
  <w:style w:type="table" w:styleId="Tablaconcuadrcula">
    <w:name w:val="Table Grid"/>
    <w:basedOn w:val="Tablanormal"/>
    <w:uiPriority w:val="39"/>
    <w:rsid w:val="0086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D014F2"/>
    <w:pPr>
      <w:tabs>
        <w:tab w:val="left" w:pos="660"/>
        <w:tab w:val="right" w:leader="dot" w:pos="9639"/>
      </w:tabs>
      <w:spacing w:after="100"/>
    </w:pPr>
  </w:style>
  <w:style w:type="character" w:styleId="Mencinsinresolver">
    <w:name w:val="Unresolved Mention"/>
    <w:basedOn w:val="Fuentedeprrafopredeter"/>
    <w:uiPriority w:val="99"/>
    <w:semiHidden/>
    <w:unhideWhenUsed/>
    <w:rsid w:val="00C83196"/>
    <w:rPr>
      <w:color w:val="605E5C"/>
      <w:shd w:val="clear" w:color="auto" w:fill="E1DFDD"/>
    </w:rPr>
  </w:style>
  <w:style w:type="paragraph" w:customStyle="1" w:styleId="TtolAnnex">
    <w:name w:val="Títol Annex"/>
    <w:basedOn w:val="Ttulo1"/>
    <w:next w:val="Normal"/>
    <w:link w:val="TtolAnnexCar"/>
    <w:qFormat/>
    <w:rsid w:val="003724B3"/>
    <w:pPr>
      <w:numPr>
        <w:numId w:val="0"/>
      </w:numPr>
    </w:pPr>
  </w:style>
  <w:style w:type="character" w:customStyle="1" w:styleId="TtolAnnexCar">
    <w:name w:val="Títol Annex Car"/>
    <w:basedOn w:val="Ttulo1Car"/>
    <w:link w:val="TtolAnnex"/>
    <w:rsid w:val="003724B3"/>
    <w:rPr>
      <w:rFonts w:asciiTheme="majorHAnsi" w:eastAsiaTheme="majorEastAsia" w:hAnsiTheme="majorHAnsi" w:cstheme="majorHAnsi"/>
      <w:b/>
      <w:bCs/>
      <w:smallCaps/>
      <w:color w:val="262626" w:themeColor="text1" w:themeTint="D9"/>
      <w:sz w:val="28"/>
      <w:szCs w:val="28"/>
      <w:lang w:val="es-ES"/>
    </w:rPr>
  </w:style>
  <w:style w:type="paragraph" w:customStyle="1" w:styleId="Default">
    <w:name w:val="Default"/>
    <w:rsid w:val="00CC47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ca-ES"/>
    </w:rPr>
  </w:style>
  <w:style w:type="paragraph" w:customStyle="1" w:styleId="Cuadrculamediana1-nfasis21">
    <w:name w:val="Cuadrícula mediana 1 - Énfasis 21"/>
    <w:basedOn w:val="Normal"/>
    <w:qFormat/>
    <w:rsid w:val="00B22345"/>
    <w:pPr>
      <w:spacing w:after="0" w:line="240" w:lineRule="auto"/>
      <w:ind w:left="708"/>
      <w:jc w:val="left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A36FFD"/>
    <w:pPr>
      <w:spacing w:after="100"/>
      <w:ind w:left="200"/>
    </w:pPr>
  </w:style>
  <w:style w:type="paragraph" w:styleId="NormalWeb">
    <w:name w:val="Normal (Web)"/>
    <w:basedOn w:val="Normal"/>
    <w:uiPriority w:val="99"/>
    <w:semiHidden/>
    <w:unhideWhenUsed/>
    <w:rsid w:val="00485A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rreorfep@rfep.e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\Documents\Plantilles%20de%20l'Office%20personalitzades\Bases%20FCP.dotx" TargetMode="External"/></Relationships>
</file>

<file path=word/theme/theme1.xml><?xml version="1.0" encoding="utf-8"?>
<a:theme xmlns:a="http://schemas.openxmlformats.org/drawingml/2006/main" name="Office Theme">
  <a:themeElements>
    <a:clrScheme name="Bla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D49CC-4DD6-42C1-99CD-9443CD361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Bases FCP</Template>
  <TotalTime>393</TotalTime>
  <Pages>7</Pages>
  <Words>1497</Words>
  <Characters>8235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</dc:creator>
  <cp:keywords/>
  <dc:description/>
  <cp:lastModifiedBy>Federacion Piraguismo</cp:lastModifiedBy>
  <cp:revision>45</cp:revision>
  <cp:lastPrinted>2026-04-22T11:50:00Z</cp:lastPrinted>
  <dcterms:created xsi:type="dcterms:W3CDTF">2026-01-13T18:20:00Z</dcterms:created>
  <dcterms:modified xsi:type="dcterms:W3CDTF">2026-04-22T11:50:00Z</dcterms:modified>
</cp:coreProperties>
</file>